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6B3FDE">
      <w:pPr>
        <w:pStyle w:val="PartNumber"/>
        <w:spacing w:after="0"/>
      </w:pPr>
      <w:r>
        <w:t>Part Number:</w:t>
      </w:r>
      <w:r>
        <w:tab/>
      </w:r>
      <w:r w:rsidR="006B3FDE">
        <w:t>PT948-34150-10</w:t>
      </w:r>
      <w:r w:rsidR="004A6244">
        <w:t xml:space="preserve"> </w:t>
      </w:r>
    </w:p>
    <w:p w:rsidR="006B3FDE" w:rsidRDefault="006B3FDE" w:rsidP="006B3FDE">
      <w:pPr>
        <w:pStyle w:val="PartNumber"/>
        <w:spacing w:after="0"/>
      </w:pPr>
      <w:r>
        <w:tab/>
        <w:t>PT948-34150-20</w:t>
      </w:r>
    </w:p>
    <w:p w:rsidR="0000243D" w:rsidRDefault="0000243D" w:rsidP="006B3FDE">
      <w:pPr>
        <w:pStyle w:val="PartNumber"/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565C9D" w:rsidRDefault="00565C9D" w:rsidP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T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U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N</w:t>
            </w:r>
          </w:p>
        </w:tc>
      </w:tr>
      <w:tr w:rsidR="0000243D">
        <w:tc>
          <w:tcPr>
            <w:tcW w:w="792" w:type="dxa"/>
          </w:tcPr>
          <w:p w:rsidR="0000243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00243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D</w:t>
            </w:r>
          </w:p>
        </w:tc>
      </w:tr>
      <w:tr w:rsidR="00565C9D">
        <w:tc>
          <w:tcPr>
            <w:tcW w:w="792" w:type="dxa"/>
          </w:tcPr>
          <w:p w:rsidR="00565C9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565C9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565C9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R</w:t>
            </w:r>
          </w:p>
        </w:tc>
      </w:tr>
      <w:tr w:rsidR="00565C9D">
        <w:tc>
          <w:tcPr>
            <w:tcW w:w="792" w:type="dxa"/>
          </w:tcPr>
          <w:p w:rsidR="00565C9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565C9D" w:rsidRDefault="00565C9D" w:rsidP="00565C9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565C9D" w:rsidRDefault="00565C9D">
            <w:pPr>
              <w:pStyle w:val="PrepText"/>
              <w:rPr>
                <w:bCs/>
              </w:rPr>
            </w:pPr>
            <w:r>
              <w:rPr>
                <w:bCs/>
              </w:rPr>
              <w:t>Badge Letter A</w:t>
            </w: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 w:rsidP="00565C9D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 w:rsidP="00565C9D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155B97">
      <w:pPr>
        <w:pStyle w:val="PrepTitle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4DDB1F2" wp14:editId="4800339B">
            <wp:simplePos x="0" y="0"/>
            <wp:positionH relativeFrom="column">
              <wp:posOffset>3337560</wp:posOffset>
            </wp:positionH>
            <wp:positionV relativeFrom="paragraph">
              <wp:posOffset>2074282</wp:posOffset>
            </wp:positionV>
            <wp:extent cx="3154680" cy="2066544"/>
            <wp:effectExtent l="19050" t="19050" r="26670" b="10160"/>
            <wp:wrapNone/>
            <wp:docPr id="106" name="Picture 106" descr="End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nd Assembl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665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565C9D">
            <w:pPr>
              <w:pStyle w:val="ToolsRedtext"/>
            </w:pPr>
            <w:r>
              <w:t>Safety  Glasses / Gloves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565C9D">
            <w:pPr>
              <w:pStyle w:val="ToolsRedtext"/>
            </w:pPr>
            <w:r>
              <w:t>Optional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6655AC">
            <w:pPr>
              <w:pStyle w:val="ToolBlackText"/>
            </w:pPr>
            <w:r>
              <w:t>Non Intrusive IR Temperature Probe / Gun</w:t>
            </w:r>
          </w:p>
        </w:tc>
        <w:tc>
          <w:tcPr>
            <w:tcW w:w="2484" w:type="dxa"/>
          </w:tcPr>
          <w:p w:rsidR="0000243D" w:rsidRDefault="00AD09D2">
            <w:pPr>
              <w:pStyle w:val="ToolBlackText"/>
            </w:pPr>
            <w:r>
              <w:t xml:space="preserve"> </w:t>
            </w:r>
          </w:p>
        </w:tc>
      </w:tr>
      <w:tr w:rsidR="0000243D">
        <w:tc>
          <w:tcPr>
            <w:tcW w:w="2484" w:type="dxa"/>
          </w:tcPr>
          <w:p w:rsidR="0000243D" w:rsidRDefault="007F4F89">
            <w:pPr>
              <w:pStyle w:val="ToolBlackText"/>
            </w:pPr>
            <w:r>
              <w:t>Soft</w:t>
            </w:r>
            <w:r w:rsidR="00755EB3">
              <w:t xml:space="preserve"> Felt Block </w:t>
            </w:r>
          </w:p>
        </w:tc>
        <w:tc>
          <w:tcPr>
            <w:tcW w:w="2484" w:type="dxa"/>
          </w:tcPr>
          <w:p w:rsidR="0000243D" w:rsidRDefault="007F4F89" w:rsidP="007F4F89">
            <w:pPr>
              <w:pStyle w:val="ToolBlackText"/>
            </w:pPr>
            <w:r>
              <w:t>0.5” thick with double bevel edges</w:t>
            </w:r>
          </w:p>
          <w:p w:rsidR="007F4F89" w:rsidRPr="007F4F89" w:rsidRDefault="007F4F89" w:rsidP="007F4F89">
            <w:pPr>
              <w:pStyle w:val="ToolBlackText"/>
            </w:pPr>
            <w:r>
              <w:t>i.e. Sutherland Felt 32S1 or 3M 71606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565C9D">
            <w:pPr>
              <w:pStyle w:val="ToolBlueText"/>
            </w:pPr>
            <w:r>
              <w:t>Heat Source</w:t>
            </w:r>
          </w:p>
        </w:tc>
        <w:tc>
          <w:tcPr>
            <w:tcW w:w="2484" w:type="dxa"/>
          </w:tcPr>
          <w:p w:rsidR="0000243D" w:rsidRDefault="00565C9D">
            <w:pPr>
              <w:pStyle w:val="ToolBlueText"/>
            </w:pPr>
            <w:r>
              <w:t>For temperatures under 70°F</w:t>
            </w:r>
          </w:p>
        </w:tc>
      </w:tr>
      <w:tr w:rsidR="0000243D">
        <w:tc>
          <w:tcPr>
            <w:tcW w:w="2484" w:type="dxa"/>
          </w:tcPr>
          <w:p w:rsidR="0000243D" w:rsidRDefault="00565C9D">
            <w:pPr>
              <w:pStyle w:val="ToolBlueText"/>
            </w:pPr>
            <w:r>
              <w:t>Lint-Free Scratch Resistant Cloth</w:t>
            </w:r>
          </w:p>
        </w:tc>
        <w:tc>
          <w:tcPr>
            <w:tcW w:w="2484" w:type="dxa"/>
          </w:tcPr>
          <w:p w:rsidR="0000243D" w:rsidRDefault="00565C9D">
            <w:pPr>
              <w:pStyle w:val="ToolBlueText"/>
            </w:pPr>
            <w:r>
              <w:t>WypAll L40 Disposable Cloth (Recommended)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565C9D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00243D" w:rsidRDefault="00565C9D">
            <w:pPr>
              <w:pStyle w:val="ToolGreenText"/>
            </w:pPr>
            <w:r>
              <w:t>VDC Approved Cleaner</w:t>
            </w:r>
            <w:r w:rsidR="00035F81">
              <w:t xml:space="preserve"> (PPO)</w:t>
            </w:r>
          </w:p>
        </w:tc>
      </w:tr>
      <w:tr w:rsidR="00035F81">
        <w:tc>
          <w:tcPr>
            <w:tcW w:w="2484" w:type="dxa"/>
          </w:tcPr>
          <w:p w:rsidR="00035F81" w:rsidRDefault="00035F81">
            <w:pPr>
              <w:pStyle w:val="ToolGreenText"/>
            </w:pPr>
          </w:p>
        </w:tc>
        <w:tc>
          <w:tcPr>
            <w:tcW w:w="2484" w:type="dxa"/>
          </w:tcPr>
          <w:p w:rsidR="00035F81" w:rsidRDefault="00035F81">
            <w:pPr>
              <w:pStyle w:val="ToolGreenText"/>
            </w:pPr>
            <w:r>
              <w:t>Soap &amp; Water Mixture (DIO)</w:t>
            </w:r>
          </w:p>
        </w:tc>
      </w:tr>
      <w:tr w:rsidR="0000243D">
        <w:tc>
          <w:tcPr>
            <w:tcW w:w="2484" w:type="dxa"/>
          </w:tcPr>
          <w:p w:rsidR="0000243D" w:rsidRDefault="006E0225">
            <w:pPr>
              <w:pStyle w:val="ToolGreenText"/>
            </w:pPr>
            <w:r>
              <w:t>Clean Water</w:t>
            </w:r>
          </w:p>
        </w:tc>
        <w:tc>
          <w:tcPr>
            <w:tcW w:w="2484" w:type="dxa"/>
          </w:tcPr>
          <w:p w:rsidR="0000243D" w:rsidRDefault="006E0225">
            <w:pPr>
              <w:pStyle w:val="ToolGreenText"/>
            </w:pPr>
            <w:r>
              <w:t>Bottled Distilled Water</w:t>
            </w:r>
          </w:p>
        </w:tc>
      </w:tr>
    </w:tbl>
    <w:p w:rsidR="0000243D" w:rsidRDefault="00155B97" w:rsidP="00155B97">
      <w:pPr>
        <w:pStyle w:val="PrepTitle"/>
        <w:spacing w:before="0"/>
      </w:pPr>
      <w:r>
        <w:br w:type="column"/>
      </w:r>
      <w:r w:rsidR="0000243D"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565C9D">
            <w:pPr>
              <w:pStyle w:val="PrepText"/>
            </w:pPr>
            <w:r>
              <w:t>2015- Tundra</w:t>
            </w:r>
          </w:p>
        </w:tc>
      </w:tr>
    </w:tbl>
    <w:p w:rsidR="00565C9D" w:rsidRDefault="00565C9D">
      <w:pPr>
        <w:pStyle w:val="PrepTitle"/>
      </w:pPr>
    </w:p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3F51DD">
            <w:pPr>
              <w:pStyle w:val="PrepText"/>
              <w:rPr>
                <w:bCs/>
              </w:rPr>
            </w:pPr>
            <w:r>
              <w:rPr>
                <w:bCs/>
              </w:rPr>
              <w:t>Tailgate badge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B57FE"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0" t="15240" r="13970" b="0"/>
                <wp:wrapNone/>
                <wp:docPr id="28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7EA7" w:rsidRDefault="00167EA7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167EA7" w:rsidRDefault="00167EA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167EA7" w:rsidRDefault="00167EA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167EA7" w:rsidRDefault="00167EA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167EA7" w:rsidRDefault="00167EA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103" name="Line 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11136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be7DAAAA2wAAAA8AAABkcnMvZG93bnJldi54bWxEj0FrAjEUhO8F/0N4Qm81aw9iV6PIgiBo&#10;KVUv3h7Jcze4eVmS1N321zdCocdhZr5hluvBteJOIVrPCqaTAgSx9sZyreB82r7MQcSEbLD1TAq+&#10;KcJ6NXpaYml8z590P6ZaZAjHEhU0KXWllFE35DBOfEecvasPDlOWoZYmYJ/hrpWvRTGTDi3nhQY7&#10;qhrSt+OXU8CH/cf7rtc2VBcatP6pqqu3Sj2Ph80CRKIh/Yf/2juj4G0Gjy/5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2tt7sMAAADbAAAADwAAAAAAAAAAAAAAAACf&#10;AgAAZHJzL2Rvd25yZXYueG1sUEsFBgAAAAAEAAQA9wAAAI8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OQ74A&#10;AADbAAAADwAAAGRycy9kb3ducmV2LnhtbESPzQrCMBCE74LvEFbwpqmCf9UoIgjexJ8HWJu1LTab&#10;mkStb28EweMwM98wi1VjKvEk50vLCgb9BARxZnXJuYLzadubgvABWWNlmRS8ycNq2W4tMNX2xQd6&#10;HkMuIoR9igqKEOpUSp8VZND3bU0cvat1BkOULpfa4SvCTSWHSTKWBkuOCwXWtCkoux0fRsE+l+tL&#10;4kNmrua+Hb1PbsP1RKlup1nPQQRqwj/8a++0gtkE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yTkO+AAAA2wAAAA8AAAAAAAAAAAAAAAAAmAIAAGRycy9kb3ducmV2&#10;LnhtbFBLBQYAAAAABAAEAPUAAACDAwAAAAA=&#10;" filled="f" stroked="f" strokeweight="1.5pt">
                  <v:textbox inset="1pt,1pt,1pt,1pt">
                    <w:txbxContent>
                      <w:p w:rsidR="00167EA7" w:rsidRDefault="00167EA7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167EA7" w:rsidRDefault="00167EA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167EA7" w:rsidRDefault="00167EA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167EA7" w:rsidRDefault="00167EA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167EA7" w:rsidRDefault="00167EA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rwrFAAAA2wAAAA8AAABkcnMvZG93bnJldi54bWxEj8FOwzAMhu9IvENkpN1YCppQV5ZNCDRW&#10;aRe2wYGb1Zi2rHGqJKzd28+HSRyt3//nz4vV6Dp1ohBbzwYephko4srblmsDn4f1fQ4qJmSLnWcy&#10;cKYIq+XtzQIL6wfe0WmfaiUQjgUaaFLqC61j1ZDDOPU9sWQ/PjhMMoZa24CDwF2nH7PsSTtsWS40&#10;2NNrQ9Vx/+dEo92Wx817/vG2+V5/5Tr4YfZbGjO5G1+eQSUa0//ytV1aA3ORlV8EAHp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q8KxQAAANsAAAAPAAAAAAAAAAAAAAAA&#10;AJ8CAABkcnMvZG93bnJldi54bWxQSwUGAAAAAAQABAD3AAAAkQ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YePFAAAA2wAAAA8AAABkcnMvZG93bnJldi54bWxEj0FrwkAUhO8F/8PyCl5K3SilramrREEo&#10;nqwpgrfX7GsSzb4Nu6sm/94VCj0OM/MNM1t0phEXcr62rGA8SkAQF1bXXCr4ztfP7yB8QNbYWCYF&#10;PXlYzAcPM0y1vfIXXXahFBHCPkUFVQhtKqUvKjLoR7Yljt6vdQZDlK6U2uE1wk0jJ0nyKg3WHBcq&#10;bGlVUXHanY2CZb/KNv3R5U/8s91r/5Jnh7ejUsPHLvsAEagL/+G/9qdWMJ3C/U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OmHjxQAAANsAAAAPAAAAAAAAAAAAAAAA&#10;AJ8CAABkcnMvZG93bnJldi54bWxQSwUGAAAAAAQABAD3AAAAkQMAAAAA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0dsfFAAAA3AAAAA8AAABkcnMvZG93bnJldi54bWxEj0FrwkAQhe9C/8MyBS9SN3oQja4ipYXQ&#10;g6DxYG9DdswGs7Mhu9X03zuHQm8zvDfvfbPZDb5Vd+pjE9jAbJqBIq6Cbbg2cC4/35agYkK22AYm&#10;A78UYbd9GW0wt+HBR7qfUq0khGOOBlxKXa51rBx5jNPQEYt2Db3HJGtfa9vjQ8J9q+dZttAeG5YG&#10;hx29O6pupx9v4MDfs2X4OkxKeyxuH2XhLvvVYMz4ddivQSUa0r/577qwgp8JvjwjE+jt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NHbHxQAAANwAAAAPAAAAAAAAAAAAAAAA&#10;AJ8CAABkcnMvZG93bnJldi54bWxQSwUGAAAAAAQABAD3AAAAkQMAAAAA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Sb/DAAAA3AAAAA8AAABkcnMvZG93bnJldi54bWxET9tKAzEQfRf8hzBCX8RNWvC2Ni2lqFgK&#10;Bbf9gHEzbhY3kyWJ3dWvN4WCb3M415kvR9eJI4XYetYwLRQI4tqblhsNh/3LzQOImJANdp5Jww9F&#10;WC4uL+ZYGj/wOx2r1IgcwrFEDTalvpQy1pYcxsL3xJn79MFhyjA00gQccrjr5EypO+mw5dxgsae1&#10;pfqr+nYa1tvu+fHj95WqMFzfq9X21u/sRuvJ1bh6ApFoTP/is/vN5PlqCqdn8gV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NJv8MAAADc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XA8IAAADcAAAADwAAAGRycy9kb3ducmV2LnhtbERPTWvCQBC9C/6HZYTedNdWRFLXUAQh&#10;Bz0YS70O2Wk2NDubZLca/323UOhtHu9ztvnoWnGjITSeNSwXCgRx5U3DtYb3y2G+AREissHWM2l4&#10;UIB8N51sMTP+zme6lbEWKYRDhhpsjF0mZagsOQwL3xEn7tMPDmOCQy3NgPcU7lr5rNRaOmw4NVjs&#10;aG+p+iq/nYbVqbDmOh7D8ayKD2r61b4vvdZPs/HtFUSkMf6L/9yFSfPVC/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JXA8IAAADcAAAADwAAAAAAAAAAAAAA&#10;AAChAgAAZHJzL2Rvd25yZXYueG1sUEsFBgAAAAAEAAQA+QAAAJADAAAAAA==&#10;" strokeweight="2.25pt">
                    <o:lock v:ext="edit" aspectratio="t"/>
                  </v:line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Pd8IAAADcAAAADwAAAGRycy9kb3ducmV2LnhtbERPPWvDMBDdC/kP4gLdYinBlOBGMcEQ&#10;8JAOcUu6HtbVMrVOjqUm7r+vCoVu93iftytnN4gbTaH3rGGdKRDErTc9dxreXo+rLYgQkQ0OnknD&#10;NwUo94uHHRbG3/lMtyZ2IoVwKFCDjXEspAytJYch8yNx4j785DAmOHXSTHhP4W6QG6WepMOeU4PF&#10;kSpL7Wfz5TTkL7U17/MpnM6qvlB/zatr47V+XM6HZxCR5vgv/nPXJs1XOfw+k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Pd8IAAADcAAAADwAAAAAAAAAAAAAA&#10;AAChAgAAZHJzL2Rvd25yZXYueG1sUEsFBgAAAAAEAAQA+QAAAJADAAAAAA==&#10;" strokeweight="2.25pt">
                    <o:lock v:ext="edit" aspectratio="t"/>
                  </v:line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1D8MA&#10;AADcAAAADwAAAGRycy9kb3ducmV2LnhtbERPTWsCMRC9F/ofwgheimaVVmQ1ihQEoQXptoLehmTc&#10;XdxM1iTV9d+bQsHbPN7nzJedbcSFfKgdKxgNMxDE2pmaSwU/3+vBFESIyAYbx6TgRgGWi+enOebG&#10;XfmLLkUsRQrhkKOCKsY2lzLoiiyGoWuJE3d03mJM0JfSeLymcNvIcZZNpMWaU0OFLb1XpE/Fr1Xw&#10;8jqxZrc/3/yh+NjvtlO9+gxaqX6vW81AROriQ/zv3pg0P3uDv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91D8MAAADcAAAADwAAAAAAAAAAAAAAAACYAgAAZHJzL2Rv&#10;d25yZXYueG1sUEsFBgAAAAAEAAQA9QAAAIgDAAAAAA==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</w:pPr>
    </w:p>
    <w:p w:rsidR="00E40543" w:rsidRDefault="00E40543">
      <w:pPr>
        <w:ind w:right="-36"/>
        <w:rPr>
          <w:szCs w:val="20"/>
        </w:rPr>
        <w:sectPr w:rsidR="00E40543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155B97">
      <w:pPr>
        <w:pStyle w:val="ProcLevel1"/>
      </w:pPr>
      <w:r>
        <w:lastRenderedPageBreak/>
        <w:t>Prepare for the</w:t>
      </w:r>
      <w:r>
        <w:rPr>
          <w:noProof/>
        </w:rPr>
        <w:t xml:space="preserve"> </w:t>
      </w:r>
      <w:r w:rsidR="006E0225">
        <w:t>Installation</w:t>
      </w:r>
      <w:r>
        <w:t>.</w:t>
      </w:r>
    </w:p>
    <w:p w:rsidR="0000243D" w:rsidRDefault="005D7D74" w:rsidP="00194D5B">
      <w:pPr>
        <w:pStyle w:val="ProcLevel2"/>
      </w:pPr>
      <w:r>
        <w:rPr>
          <w:noProof/>
        </w:rPr>
        <w:drawing>
          <wp:anchor distT="0" distB="0" distL="114300" distR="114300" simplePos="0" relativeHeight="251704320" behindDoc="0" locked="1" layoutInCell="1" allowOverlap="1" wp14:anchorId="2EABECB9" wp14:editId="14A5305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5" name="Picture 15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25">
        <w:rPr>
          <w:noProof/>
        </w:rPr>
        <w:t>T</w:t>
      </w:r>
      <w:r w:rsidR="00AF44FC">
        <w:rPr>
          <w:noProof/>
        </w:rPr>
        <w:t>horoughly clean all installation</w:t>
      </w:r>
      <w:r w:rsidR="00155B97">
        <w:rPr>
          <w:noProof/>
        </w:rPr>
        <w:t xml:space="preserve"> surfaces.  After</w:t>
      </w:r>
      <w:r w:rsidR="006E0225">
        <w:rPr>
          <w:noProof/>
        </w:rPr>
        <w:t xml:space="preserve"> cleaning with VDC approved cleaner</w:t>
      </w:r>
      <w:r w:rsidR="00624883">
        <w:rPr>
          <w:noProof/>
        </w:rPr>
        <w:t xml:space="preserve"> (PPO)</w:t>
      </w:r>
      <w:r w:rsidR="006E0225">
        <w:rPr>
          <w:noProof/>
        </w:rPr>
        <w:t>, follow with a clean water solution.</w:t>
      </w:r>
    </w:p>
    <w:p w:rsidR="006E0225" w:rsidRDefault="006E0225" w:rsidP="00194D5B">
      <w:pPr>
        <w:pStyle w:val="ProcLevel3"/>
      </w:pPr>
      <w:r>
        <w:t>Always use a clean WypAll lint-free scratch resistant cloth.</w:t>
      </w:r>
    </w:p>
    <w:p w:rsidR="006E0225" w:rsidRDefault="006E0225" w:rsidP="00194D5B">
      <w:pPr>
        <w:pStyle w:val="ProcLevel3"/>
      </w:pPr>
      <w:r>
        <w:t>Shake VDC cleaner</w:t>
      </w:r>
      <w:r w:rsidR="00EF5887">
        <w:t xml:space="preserve"> (PPO)</w:t>
      </w:r>
      <w:r>
        <w:t xml:space="preserve"> </w:t>
      </w:r>
      <w:r w:rsidR="00EF5887">
        <w:t xml:space="preserve">or soap &amp; water mixture (DIO) </w:t>
      </w:r>
      <w:r>
        <w:t>well.</w:t>
      </w:r>
    </w:p>
    <w:p w:rsidR="0000243D" w:rsidRDefault="005D7D74" w:rsidP="00194D5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1" layoutInCell="1" allowOverlap="1" wp14:anchorId="10F914CC" wp14:editId="3E9FA2E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5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5D7D74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914CC" id="Group 108" o:spid="_x0000_s1037" style="position:absolute;left:0;text-align:left;margin-left:-255.6pt;margin-top:0;width:234pt;height:2in;z-index:251702272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WAAAAAAAAAAAAAp2ZWN0b3JEYXRhYm9vbAEAAAAAUGdQc2VudW0AAAAAUGdQ&#10;cwAAAABQZ1BDAAAAAExlZnRVbnRGI1JsdAAAAAAAAAAAAAAAAFRvcCBVbnRGI1JsdAAAAAAAAAAA&#10;AAAAAFNjbCBVbnRGI1ByY0BZAAAAAAAAOEJJTQPtAAAAAAAQAGAAAAABAAEAYAAAAAEAAT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PIAAAGKAAAABwBmAGkAZwAgADEALQAx&#10;AAAAAQAAAAAAAAAAAAAAAAAAAAAAAAABAAAAAAAAAAAAAAGKAAAA8gAAAAAAAAAAAAAAAAAAAAAB&#10;AAAAAAAAAAAAAAAAAAAAAAAAABAAAAABAAAAAAAAbnVsbAAAAAIAAAAGYm91bmRzT2JqYwAAAAEA&#10;AAAAAABSY3QxAAAABAAAAABUb3AgbG9uZwAAAAAAAAAATGVmdGxvbmcAAAAAAAAAAEJ0b21sb25n&#10;AAAA8gAAAABSZ2h0bG9uZwAAAY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PIAAAAAUmdodGxvbmcAAAG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WrAAAAAEA&#10;AACgAAAAYgAAAeAAALfAAAAWkA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Y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CAgICAgICAgICAwICAgME&#10;AwICAwQFBAQEBAQFBgUFBQUFBQYGBwcIBwcGCQkKCgkJDAwMDAwMDAwMDAwMDAwMAQMDAwUEBQkG&#10;BgkNCgkKDQ8ODg4ODw8MDAwMDA8PDAwMDAwMDwwMDAwMDAwMDAwMDAwMDAwMDAwMDAwMDAwMDAz/&#10;wAARCADyAYoDAREAAhEBAxEB/90ABAAy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">
                <v:shape id="Picture 7" o:spid="_x0000_s1038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FtHBAAAA3AAAAA8AAABkcnMvZG93bnJldi54bWxET99rwjAQfh/sfwg32NtMJzilMy0ymQh7&#10;mXX0+WjOptpcSpJp/e+XgeDbfXw/b1mOthdn8qFzrOB1koEgbpzuuFXws/98WYAIEVlj75gUXClA&#10;WTw+LDHX7sI7OlexFSmEQ44KTIxDLmVoDFkMEzcQJ+7gvMWYoG+l9nhJ4baX0yx7kxY7Tg0GB/ow&#10;1JyqX6vgaPvtrl47/Kq/jb8Gruebxir1/DSu3kFEGuNdfHNvdZo/m8P/M+kC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lFtHBAAAA3AAAAA8AAAAAAAAAAAAAAAAAnwIA&#10;AGRycy9kb3ducmV2LnhtbFBLBQYAAAAABAAEAPcAAACNAwAAAAA=&#10;" stroked="t" strokecolor="black [3213]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9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6XcEA&#10;AADcAAAADwAAAGRycy9kb3ducmV2LnhtbERPzWoCMRC+F/oOYQrealIFt6xGEWmLHjyofYBxM5td&#10;3EyWTdS1T98Igrf5+H5ntuhdIy7Uhdqzho+hAkFceFOz1fB7+H7/BBEissHGM2m4UYDF/PVlhrnx&#10;V97RZR+tSCEcctRQxdjmUoaiIodh6FvixJW+cxgT7Kw0HV5TuGvkSKmJdFhzaqiwpVVFxWl/dhpW&#10;fyVadWy3P5NibDeRsq+6zLQevPXLKYhIfXyKH+61SfNVBv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S+l3BAAAA3AAAAA8AAAAAAAAAAAAAAAAAmAIAAGRycy9kb3du&#10;cmV2LnhtbFBLBQYAAAAABAAEAPUAAACGAwAAAAA=&#10;" stroked="f">
                  <v:textbox inset="0,0,0,0">
                    <w:txbxContent>
                      <w:p w:rsidR="00167EA7" w:rsidRDefault="00167EA7" w:rsidP="005D7D74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0225">
        <w:rPr>
          <w:noProof/>
        </w:rPr>
        <w:t>Apply VDC cleaner</w:t>
      </w:r>
      <w:r w:rsidR="00166964">
        <w:rPr>
          <w:noProof/>
        </w:rPr>
        <w:t xml:space="preserve"> or</w:t>
      </w:r>
      <w:r w:rsidR="00EF5887">
        <w:rPr>
          <w:noProof/>
        </w:rPr>
        <w:t xml:space="preserve"> soap &amp; water mix</w:t>
      </w:r>
      <w:r w:rsidR="006E0225">
        <w:rPr>
          <w:noProof/>
        </w:rPr>
        <w:t xml:space="preserve"> directly to </w:t>
      </w:r>
      <w:r w:rsidR="00155B97">
        <w:rPr>
          <w:noProof/>
        </w:rPr>
        <w:t xml:space="preserve">the </w:t>
      </w:r>
      <w:r w:rsidR="006E0225">
        <w:rPr>
          <w:noProof/>
        </w:rPr>
        <w:t xml:space="preserve">cloth. </w:t>
      </w:r>
      <w:r w:rsidR="00155B97">
        <w:rPr>
          <w:noProof/>
        </w:rPr>
        <w:t xml:space="preserve"> </w:t>
      </w:r>
      <w:r w:rsidR="006E0225">
        <w:rPr>
          <w:noProof/>
        </w:rPr>
        <w:t>Do not spray cleanin</w:t>
      </w:r>
      <w:r w:rsidR="00155B97">
        <w:rPr>
          <w:noProof/>
        </w:rPr>
        <w:t>g solutions directly to the vehicle</w:t>
      </w:r>
      <w:r w:rsidR="00166964">
        <w:rPr>
          <w:noProof/>
        </w:rPr>
        <w:t xml:space="preserve"> </w:t>
      </w:r>
      <w:r w:rsidR="00867D11">
        <w:rPr>
          <w:noProof/>
        </w:rPr>
        <w:t>(Fig.1-1)</w:t>
      </w:r>
      <w:r w:rsidR="00155B97">
        <w:rPr>
          <w:noProof/>
        </w:rPr>
        <w:t>.</w:t>
      </w:r>
    </w:p>
    <w:p w:rsidR="005D7D74" w:rsidRDefault="005D7D74" w:rsidP="00194D5B">
      <w:pPr>
        <w:pStyle w:val="ProcLevel2"/>
        <w:numPr>
          <w:ilvl w:val="0"/>
          <w:numId w:val="0"/>
        </w:numPr>
        <w:ind w:left="360"/>
      </w:pPr>
    </w:p>
    <w:p w:rsidR="005D7D74" w:rsidRDefault="005D7D74" w:rsidP="00194D5B">
      <w:pPr>
        <w:pStyle w:val="ProcLevel2"/>
        <w:numPr>
          <w:ilvl w:val="0"/>
          <w:numId w:val="0"/>
        </w:numPr>
        <w:ind w:left="360"/>
      </w:pPr>
    </w:p>
    <w:p w:rsidR="005D7D74" w:rsidRDefault="005D7D74" w:rsidP="00194D5B">
      <w:pPr>
        <w:pStyle w:val="ProcLevel2"/>
        <w:numPr>
          <w:ilvl w:val="0"/>
          <w:numId w:val="0"/>
        </w:numPr>
        <w:ind w:left="360"/>
      </w:pPr>
    </w:p>
    <w:p w:rsidR="005D7D74" w:rsidRDefault="005D7D74" w:rsidP="00194D5B">
      <w:pPr>
        <w:pStyle w:val="ProcLevel2"/>
        <w:numPr>
          <w:ilvl w:val="0"/>
          <w:numId w:val="0"/>
        </w:numPr>
        <w:ind w:left="360"/>
      </w:pPr>
    </w:p>
    <w:p w:rsidR="0000243D" w:rsidRDefault="005D7D74" w:rsidP="00194D5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1" layoutInCell="1" allowOverlap="1" wp14:anchorId="02DCD222" wp14:editId="6C761E38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5D7D74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CD222" id="Group 110" o:spid="_x0000_s1040" style="position:absolute;left:0;text-align:left;margin-left:-255.7pt;margin-top:0;width:234pt;height:2in;z-index:25170636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">
                <v:shape id="Picture 156" o:spid="_x0000_s1041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8FPCAAAA3AAAAA8AAABkcnMvZG93bnJldi54bWxET0trwkAQvhf8D8sIvdWNttWSuooIAcmt&#10;moPHITvdxGZnQ3bN49+7hUJv8/E9Z7sfbSN66nztWMFykYAgLp2u2SgoLtnLBwgfkDU2jknBRB72&#10;u9nTFlPtBv6i/hyMiCHsU1RQhdCmUvqyIot+4VriyH27zmKIsDNSdzjEcNvIVZKspcWaY0OFLR0r&#10;Kn/Od6ugz66r/JVvfZGbN94sj4mZboVSz/Px8Aki0Bj+xX/uk47z39fw+0y8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qPBTwgAAANwAAAAPAAAAAAAAAAAAAAAAAJ8C&#10;AABkcnMvZG93bnJldi54bWxQSwUGAAAAAAQABAD3AAAAjgMAAAAA&#10;" stroked="t" strokecolor="black [3213]">
                  <v:imagedata r:id="rId28" o:title=""/>
                  <v:path arrowok="t"/>
                </v:shape>
                <v:shape id="Text Box 99" o:spid="_x0000_s1042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LtMIA&#10;AADcAAAADwAAAGRycy9kb3ducmV2LnhtbERPzWoCMRC+F/oOYYTeNNGC1u1mpYgVPXio7QOMm9ns&#10;0s1k2aS6+vSmUOhtPr7fyVeDa8WZ+tB41jCdKBDEpTcNWw1fn+/jFxAhIhtsPZOGKwVYFY8POWbG&#10;X/iDzsdoRQrhkKGGOsYukzKUNTkME98RJ67yvcOYYG+l6fGSwl0rZ0rNpcOGU0ONHa1rKr+PP07D&#10;+lahVafusJ2Xz3YfabFpqoXWT6Ph7RVEpCH+i//cO5PmqyX8PpMu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cu0wgAAANwAAAAPAAAAAAAAAAAAAAAAAJgCAABkcnMvZG93&#10;bnJldi54bWxQSwUGAAAAAAQABAD1AAAAhwMAAAAA&#10;" stroked="f">
                  <v:textbox inset="0,0,0,0">
                    <w:txbxContent>
                      <w:p w:rsidR="00167EA7" w:rsidRDefault="00167EA7" w:rsidP="005D7D74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0225">
        <w:t xml:space="preserve">Clean </w:t>
      </w:r>
      <w:r w:rsidR="00155B97">
        <w:t xml:space="preserve">the </w:t>
      </w:r>
      <w:r w:rsidR="006E0225">
        <w:t>surface thoroughly and wipe dry immediately with a new clean cloth.</w:t>
      </w:r>
      <w:r w:rsidR="00155B97">
        <w:t xml:space="preserve"> </w:t>
      </w:r>
      <w:r w:rsidR="006E0225">
        <w:t xml:space="preserve"> Do not allow cleaner to air dry</w:t>
      </w:r>
      <w:r w:rsidR="00E40543">
        <w:t xml:space="preserve"> (Fig. 1-2)</w:t>
      </w:r>
      <w:r w:rsidR="002A6F4D">
        <w:t>.</w:t>
      </w:r>
    </w:p>
    <w:p w:rsidR="006E0225" w:rsidRDefault="006E0225" w:rsidP="00194D5B">
      <w:pPr>
        <w:pStyle w:val="ProcLevel2"/>
      </w:pPr>
      <w:r>
        <w:t>Apply water to a clean cloth</w:t>
      </w:r>
      <w:r w:rsidR="00AF44FC">
        <w:t xml:space="preserve">. </w:t>
      </w:r>
      <w:r w:rsidR="002A6F4D">
        <w:t xml:space="preserve"> </w:t>
      </w:r>
      <w:r w:rsidR="00AF44FC">
        <w:t xml:space="preserve">Clean </w:t>
      </w:r>
      <w:r w:rsidR="002A6F4D">
        <w:t xml:space="preserve">the </w:t>
      </w:r>
      <w:r w:rsidR="00AF44FC">
        <w:t>surface thoroughly to ensure any VDC cleaner</w:t>
      </w:r>
      <w:r w:rsidR="00EF5887">
        <w:t xml:space="preserve"> </w:t>
      </w:r>
      <w:r w:rsidR="00166964">
        <w:t>or</w:t>
      </w:r>
      <w:r w:rsidR="00EF5887">
        <w:t xml:space="preserve"> soap &amp; water mixture</w:t>
      </w:r>
      <w:r w:rsidR="00AF44FC">
        <w:t xml:space="preserve"> is</w:t>
      </w:r>
      <w:r w:rsidR="00EF5887">
        <w:t xml:space="preserve"> completely</w:t>
      </w:r>
      <w:r w:rsidR="00AF44FC">
        <w:t xml:space="preserve"> removed. Wipe dry with a new clean cloth. </w:t>
      </w:r>
    </w:p>
    <w:p w:rsidR="00194D5B" w:rsidRDefault="00194D5B" w:rsidP="00194D5B">
      <w:pPr>
        <w:spacing w:after="120" w:line="300" w:lineRule="auto"/>
      </w:pPr>
      <w:r>
        <w:br w:type="page"/>
      </w:r>
    </w:p>
    <w:p w:rsidR="00194D5B" w:rsidRDefault="00194D5B" w:rsidP="00937451">
      <w:pPr>
        <w:pStyle w:val="ProcLevel2"/>
        <w:numPr>
          <w:ilvl w:val="0"/>
          <w:numId w:val="0"/>
        </w:numPr>
        <w:ind w:left="360"/>
      </w:pPr>
    </w:p>
    <w:p w:rsidR="00E40543" w:rsidRDefault="00194D5B" w:rsidP="00937451">
      <w:pPr>
        <w:pStyle w:val="ProcLevel2"/>
      </w:pPr>
      <w:r>
        <w:rPr>
          <w:noProof/>
        </w:rPr>
        <w:drawing>
          <wp:anchor distT="0" distB="0" distL="114300" distR="114300" simplePos="0" relativeHeight="251710464" behindDoc="0" locked="1" layoutInCell="1" allowOverlap="1" wp14:anchorId="17790772" wp14:editId="191F68D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54" name="Picture 25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4FC">
        <w:t>T</w:t>
      </w:r>
      <w:r>
        <w:t>he t</w:t>
      </w:r>
      <w:r w:rsidR="00AF44FC">
        <w:t xml:space="preserve">ailgate badge and </w:t>
      </w:r>
      <w:r w:rsidR="007E29EB">
        <w:t>vehicle installation surface must be between 70°F and 110°F at time of installation.</w:t>
      </w:r>
      <w:r>
        <w:t xml:space="preserve"> </w:t>
      </w:r>
      <w:r w:rsidR="00E40543" w:rsidRPr="00194D5B">
        <w:rPr>
          <w:b/>
          <w:noProof/>
        </w:rPr>
        <w:t xml:space="preserve"> </w:t>
      </w:r>
      <w:r w:rsidR="007E29EB">
        <w:t xml:space="preserve">A heat source may be used to reach </w:t>
      </w:r>
      <w:r w:rsidR="00BB331D">
        <w:t xml:space="preserve">the </w:t>
      </w:r>
      <w:r w:rsidR="007E29EB">
        <w:t>minimum temperature if necessary.</w:t>
      </w:r>
    </w:p>
    <w:p w:rsidR="005B10FE" w:rsidRPr="00EF5887" w:rsidRDefault="00EF5887" w:rsidP="00937451">
      <w:pPr>
        <w:pStyle w:val="ProcLevel3"/>
        <w:numPr>
          <w:ilvl w:val="0"/>
          <w:numId w:val="0"/>
        </w:numPr>
        <w:tabs>
          <w:tab w:val="left" w:pos="3765"/>
        </w:tabs>
        <w:ind w:left="1080"/>
        <w:rPr>
          <w:sz w:val="4"/>
          <w:szCs w:val="4"/>
        </w:rPr>
      </w:pPr>
      <w:r w:rsidRPr="00EF5887">
        <w:rPr>
          <w:sz w:val="4"/>
          <w:szCs w:val="4"/>
        </w:rPr>
        <w:tab/>
      </w:r>
    </w:p>
    <w:p w:rsidR="004340F9" w:rsidRDefault="00194D5B" w:rsidP="00937451">
      <w:pPr>
        <w:pStyle w:val="ProcLevel2"/>
      </w:pPr>
      <w:r>
        <w:rPr>
          <w:noProof/>
          <w:sz w:val="4"/>
          <w:szCs w:val="4"/>
        </w:rPr>
        <mc:AlternateContent>
          <mc:Choice Requires="wpg">
            <w:drawing>
              <wp:anchor distT="0" distB="0" distL="114300" distR="114300" simplePos="0" relativeHeight="251714560" behindDoc="0" locked="1" layoutInCell="1" allowOverlap="1" wp14:anchorId="24467CAA" wp14:editId="3F294453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194D5B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67CAA" id="Group 112" o:spid="_x0000_s1043" style="position:absolute;left:0;text-align:left;margin-left:-255.7pt;margin-top:0;width:234pt;height:2in;z-index:25171456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">
                <v:shape id="Picture 286" o:spid="_x0000_s1044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1u7GAAAA3AAAAA8AAABkcnMvZG93bnJldi54bWxEj91qwkAUhO8LvsNyhN7VjSKrRFcRi6C0&#10;XvjzAIfsMYlmz6bZ1cQ+fbdQ6OUwM98w82VnK/GgxpeONQwHCQjizJmScw3n0+ZtCsIHZIOVY9Lw&#10;JA/LRe9ljqlxLR/ocQy5iBD2KWooQqhTKX1WkEU/cDVx9C6usRiibHJpGmwj3FZylCRKWiw5LhRY&#10;07qg7Ha8Ww3559ddfRwm32Oz26l2o67P/fld69d+t5qBCNSF//Bfe2s0jKYKfs/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PW7sYAAADcAAAADwAAAAAAAAAAAAAA&#10;AACfAgAAZHJzL2Rvd25yZXYueG1sUEsFBgAAAAAEAAQA9wAAAJIDAAAAAA==&#10;" stroked="t" strokecolor="black [3213]">
                  <v:imagedata r:id="rId30" o:title=""/>
                  <v:path arrowok="t"/>
                </v:shape>
                <v:shape id="Text Box 99" o:spid="_x0000_s1045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Rb8EA&#10;AADcAAAADwAAAGRycy9kb3ducmV2LnhtbERPzYrCMBC+C75DmAVvmlZBl65RFlHRgwddH2BspmnZ&#10;ZlKaqHWffiMI3ubj+535srO1uFHrK8cK0lECgjh3umKj4PyzGX6C8AFZY+2YFDzIw3LR780x0+7O&#10;R7qdghExhH2GCsoQmkxKn5dk0Y9cQxy5wrUWQ4StkbrFewy3tRwnyVRarDg2lNjQqqT893S1ClZ/&#10;BZrk0hy203xi9oFm66qYKTX46L6/QATqwlv8cu90nJ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uUW/BAAAA3AAAAA8AAAAAAAAAAAAAAAAAmAIAAGRycy9kb3du&#10;cmV2LnhtbFBLBQYAAAAABAAEAPUAAACGAwAAAAA=&#10;" stroked="f">
                  <v:textbox inset="0,0,0,0">
                    <w:txbxContent>
                      <w:p w:rsidR="00167EA7" w:rsidRDefault="00167EA7" w:rsidP="00194D5B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F5887">
        <w:rPr>
          <w:noProof/>
          <w:sz w:val="4"/>
          <w:szCs w:val="4"/>
        </w:rPr>
        <w:drawing>
          <wp:anchor distT="0" distB="0" distL="114300" distR="114300" simplePos="0" relativeHeight="251712512" behindDoc="0" locked="1" layoutInCell="1" allowOverlap="1" wp14:anchorId="05BF4BC6" wp14:editId="16CA986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56" name="Picture 25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F9">
        <w:t xml:space="preserve">Inspect </w:t>
      </w:r>
      <w:r w:rsidR="00BB331D">
        <w:t xml:space="preserve">the </w:t>
      </w:r>
      <w:r w:rsidR="004340F9">
        <w:t xml:space="preserve">kit for </w:t>
      </w:r>
      <w:r>
        <w:t xml:space="preserve">complete </w:t>
      </w:r>
      <w:r w:rsidR="004340F9">
        <w:t>content</w:t>
      </w:r>
      <w:r>
        <w:t>s</w:t>
      </w:r>
      <w:r w:rsidR="004340F9">
        <w:t xml:space="preserve"> and </w:t>
      </w:r>
      <w:r>
        <w:t xml:space="preserve">any </w:t>
      </w:r>
      <w:r w:rsidR="004340F9">
        <w:t>damage</w:t>
      </w:r>
      <w:r>
        <w:t xml:space="preserve"> (Fig. 1</w:t>
      </w:r>
      <w:r w:rsidR="004340F9">
        <w:t>-</w:t>
      </w:r>
      <w:r>
        <w:t>3</w:t>
      </w:r>
      <w:r w:rsidR="004340F9">
        <w:t>)</w:t>
      </w:r>
      <w:r>
        <w:t>.</w:t>
      </w:r>
    </w:p>
    <w:p w:rsidR="00E40543" w:rsidRDefault="00E40543" w:rsidP="00937451">
      <w:pPr>
        <w:pStyle w:val="ProcLevel3"/>
        <w:numPr>
          <w:ilvl w:val="0"/>
          <w:numId w:val="0"/>
        </w:numPr>
        <w:ind w:left="720"/>
      </w:pPr>
    </w:p>
    <w:p w:rsidR="00A129E6" w:rsidRDefault="00A129E6" w:rsidP="00937451">
      <w:pPr>
        <w:pStyle w:val="ProcLevel2"/>
        <w:numPr>
          <w:ilvl w:val="0"/>
          <w:numId w:val="0"/>
        </w:numPr>
        <w:ind w:left="720"/>
      </w:pPr>
    </w:p>
    <w:p w:rsidR="00194D5B" w:rsidRDefault="00194D5B" w:rsidP="00937451">
      <w:pPr>
        <w:pStyle w:val="ProcLevel2"/>
        <w:numPr>
          <w:ilvl w:val="0"/>
          <w:numId w:val="0"/>
        </w:numPr>
        <w:ind w:left="720"/>
      </w:pPr>
    </w:p>
    <w:p w:rsidR="00194D5B" w:rsidRDefault="00194D5B" w:rsidP="00937451">
      <w:pPr>
        <w:pStyle w:val="ProcLevel2"/>
        <w:numPr>
          <w:ilvl w:val="0"/>
          <w:numId w:val="0"/>
        </w:numPr>
        <w:ind w:left="720"/>
      </w:pPr>
    </w:p>
    <w:p w:rsidR="00194D5B" w:rsidRDefault="00194D5B" w:rsidP="00937451">
      <w:pPr>
        <w:pStyle w:val="ProcLevel2"/>
        <w:numPr>
          <w:ilvl w:val="0"/>
          <w:numId w:val="0"/>
        </w:numPr>
        <w:ind w:left="720"/>
      </w:pPr>
    </w:p>
    <w:p w:rsidR="00E40543" w:rsidRDefault="00E40543" w:rsidP="00CE6B5B">
      <w:pPr>
        <w:pStyle w:val="ProcLevel1"/>
        <w:contextualSpacing/>
      </w:pPr>
      <w:r>
        <w:t xml:space="preserve">Install </w:t>
      </w:r>
      <w:r w:rsidR="00194D5B">
        <w:t xml:space="preserve">the </w:t>
      </w:r>
      <w:r>
        <w:t>Letter T</w:t>
      </w:r>
      <w:r w:rsidR="00194D5B">
        <w:t>.</w:t>
      </w:r>
    </w:p>
    <w:p w:rsidR="00E40543" w:rsidRDefault="00E33236" w:rsidP="0093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1" layoutInCell="1" allowOverlap="1" wp14:anchorId="3466678B" wp14:editId="579F00A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E33236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6678B" id="Group 20" o:spid="_x0000_s1046" style="position:absolute;left:0;text-align:left;margin-left:-255.6pt;margin-top:0;width:234pt;height:2in;z-index:25171660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">
                <v:shape id="Picture 160" o:spid="_x0000_s1047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YoTHAAAA3AAAAA8AAABkcnMvZG93bnJldi54bWxEj09vwjAMxe+T+A6RkXaZRsIOHSsEhNgf&#10;OE0a7DBuVmPaQuNUTQYdn34+TNrN1nt+7+fZoveNOlMX68AWxiMDirgIrubSwufu9X4CKiZkh01g&#10;svBDERbzwc0Mcxcu/EHnbSqVhHDM0UKVUptrHYuKPMZRaIlFO4TOY5K1K7Xr8CLhvtEPxmTaY83S&#10;UGFLq4qK0/bbW3h/uu7f9nfGjZ+P+BjMy1dcZxtrb4f9cgoqUZ/+zX/XGyf4meDLMzKB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mYoTHAAAA3AAAAA8AAAAAAAAAAAAA&#10;AAAAnwIAAGRycy9kb3ducmV2LnhtbFBLBQYAAAAABAAEAPcAAACTAwAAAAA=&#10;" stroked="t" strokecolor="black [3213]">
                  <v:imagedata r:id="rId32" o:title=""/>
                  <v:path arrowok="t"/>
                </v:shape>
                <v:shape id="Text Box 99" o:spid="_x0000_s1048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3FcAA&#10;AADbAAAADwAAAGRycy9kb3ducmV2LnhtbERPzYrCMBC+L/gOYQRva6qCrtUoIirrYQ+rPsDYTNNi&#10;MylN1LpPbwRhb/Px/c582dpK3KjxpWMFg34CgjhzumSj4HTcfn6B8AFZY+WYFDzIw3LR+Zhjqt2d&#10;f+l2CEbEEPYpKihCqFMpfVaQRd93NXHkctdYDBE2RuoG7zHcVnKYJGNpseTYUGBN64Kyy+FqFaz/&#10;cjTJuf7ZjbOR2QeabMp8olSv265mIAK14V/8dn/rOH8Kr1/i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I3FcAAAADbAAAADwAAAAAAAAAAAAAAAACYAgAAZHJzL2Rvd25y&#10;ZXYueG1sUEsFBgAAAAAEAAQA9QAAAIUDAAAAAA==&#10;" stroked="f">
                  <v:textbox inset="0,0,0,0">
                    <w:txbxContent>
                      <w:p w:rsidR="00167EA7" w:rsidRDefault="00167EA7" w:rsidP="00E33236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4906" w:rsidRPr="00AA515C">
        <w:t>Center the letter T inside of the corresponding cavity in the rear tailgate to confirm fit</w:t>
      </w:r>
      <w:r>
        <w:t xml:space="preserve"> (Fig. 2</w:t>
      </w:r>
      <w:r w:rsidR="004740ED">
        <w:t>-1)</w:t>
      </w:r>
      <w:r>
        <w:t>.</w:t>
      </w:r>
    </w:p>
    <w:p w:rsidR="004340F9" w:rsidRDefault="004340F9" w:rsidP="00937451">
      <w:pPr>
        <w:pStyle w:val="ProcLevel2"/>
        <w:numPr>
          <w:ilvl w:val="0"/>
          <w:numId w:val="0"/>
        </w:numPr>
        <w:ind w:left="720"/>
      </w:pPr>
    </w:p>
    <w:p w:rsidR="00194D5B" w:rsidRDefault="00194D5B" w:rsidP="00937451">
      <w:pPr>
        <w:pStyle w:val="ProcLevel2"/>
        <w:numPr>
          <w:ilvl w:val="0"/>
          <w:numId w:val="0"/>
        </w:numPr>
        <w:ind w:left="720"/>
      </w:pPr>
    </w:p>
    <w:p w:rsidR="00E33236" w:rsidRDefault="00E33236" w:rsidP="00937451">
      <w:pPr>
        <w:pStyle w:val="ProcLevel2"/>
        <w:numPr>
          <w:ilvl w:val="0"/>
          <w:numId w:val="0"/>
        </w:numPr>
        <w:ind w:left="720"/>
      </w:pPr>
    </w:p>
    <w:p w:rsidR="00194D5B" w:rsidRDefault="00194D5B" w:rsidP="00937451">
      <w:pPr>
        <w:pStyle w:val="ProcLevel2"/>
        <w:numPr>
          <w:ilvl w:val="0"/>
          <w:numId w:val="0"/>
        </w:numPr>
        <w:ind w:left="720"/>
      </w:pPr>
    </w:p>
    <w:p w:rsidR="00C24906" w:rsidRDefault="00E33236" w:rsidP="0093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E33236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9" style="position:absolute;left:0;text-align:left;margin-left:-255.6pt;margin-top:0;width:234pt;height:2in;z-index:25171968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">
                <v:shape id="Picture 161" o:spid="_x0000_s1050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k4PEAAAA3AAAAA8AAABkcnMvZG93bnJldi54bWxET99rwjAQfh/4P4QTfBkzVaSMziiiCD4M&#10;cW4w9nYkt6asuZQmtp1/vREGe7uP7+ct14OrRUdtqDwrmE0zEMTam4pLBR/v+6dnECEiG6w9k4Jf&#10;CrBejR6WWBjf8xt151iKFMKhQAU2xqaQMmhLDsPUN8SJ+/atw5hgW0rTYp/CXS3nWZZLhxWnBosN&#10;bS3pn/PFKeg/7b4z1+3QnHS+e73sjl968ajUZDxsXkBEGuK/+M99MGl+PoP7M+kC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kk4PEAAAA3AAAAA8AAAAAAAAAAAAAAAAA&#10;nwIAAGRycy9kb3ducmV2LnhtbFBLBQYAAAAABAAEAPcAAACQAwAAAAA=&#10;" stroked="t" strokecolor="black [3213]">
                  <v:imagedata r:id="rId34" o:title=""/>
                  <v:path arrowok="t"/>
                </v:shape>
                <v:shape id="Text Box 99" o:spid="_x0000_s1051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rsIA&#10;AADbAAAADwAAAGRycy9kb3ducmV2LnhtbESPQYvCMBSE74L/ITzBm6YqqHSNsoiKe9iD1R/wtnlN&#10;yzYvpYla/fVmYcHjMDPfMKtNZ2txo9ZXjhVMxgkI4tzpio2Cy3k/WoLwAVlj7ZgUPMjDZt3vrTDV&#10;7s4numXBiAhhn6KCMoQmldLnJVn0Y9cQR69wrcUQZWukbvEe4baW0ySZS4sVx4USG9qWlP9mV6tg&#10;+yzQJD/N92Gez8xXoMWuKhZKDQfd5weIQF14h//bR61gOoG/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PGuwgAAANsAAAAPAAAAAAAAAAAAAAAAAJgCAABkcnMvZG93&#10;bnJldi54bWxQSwUGAAAAAAQABAD1AAAAhwMAAAAA&#10;" stroked="f">
                  <v:textbox inset="0,0,0,0">
                    <w:txbxContent>
                      <w:p w:rsidR="00167EA7" w:rsidRDefault="00167EA7" w:rsidP="00E33236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B57FE">
        <w:rPr>
          <w:noProof/>
        </w:rPr>
        <w:drawing>
          <wp:anchor distT="0" distB="0" distL="114300" distR="114300" simplePos="0" relativeHeight="251650048" behindDoc="0" locked="1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35" name="Picture 23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06" w:rsidRPr="00AA515C">
        <w:t>Align the top edge of the letter T to</w:t>
      </w:r>
      <w:r w:rsidR="000D64BC">
        <w:t xml:space="preserve"> the</w:t>
      </w:r>
      <w:r w:rsidR="00C24906" w:rsidRPr="00AA515C">
        <w:t xml:space="preserve"> vehicle. </w:t>
      </w:r>
      <w:r w:rsidR="000D64BC">
        <w:t xml:space="preserve"> P</w:t>
      </w:r>
      <w:r w:rsidR="000D64BC" w:rsidRPr="00AA515C">
        <w:t xml:space="preserve">ull downward </w:t>
      </w:r>
      <w:r w:rsidR="000D64BC">
        <w:t xml:space="preserve">on the pull tab to </w:t>
      </w:r>
      <w:r w:rsidR="00C24906" w:rsidRPr="00AA515C">
        <w:t>remove the adhesive liner from only the upper portion of the letter.</w:t>
      </w:r>
      <w:r w:rsidR="000D64BC">
        <w:t xml:space="preserve"> </w:t>
      </w:r>
      <w:r w:rsidR="00C24906" w:rsidRPr="00AA515C">
        <w:t xml:space="preserve"> Press lightly to adhere</w:t>
      </w:r>
      <w:r w:rsidR="004740ED">
        <w:t xml:space="preserve"> (</w:t>
      </w:r>
      <w:r>
        <w:t>Fig. 2</w:t>
      </w:r>
      <w:r w:rsidR="004740ED">
        <w:t>-2)</w:t>
      </w:r>
      <w:r w:rsidR="000D64BC">
        <w:t>.</w:t>
      </w:r>
    </w:p>
    <w:p w:rsidR="00C24906" w:rsidRDefault="000D64BC" w:rsidP="00937451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21728" behindDoc="0" locked="1" layoutInCell="1" allowOverlap="1" wp14:anchorId="05999957" wp14:editId="709C3FB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36" name="Picture 23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="00C24906" w:rsidRPr="00AA515C">
        <w:t xml:space="preserve">Do not touch </w:t>
      </w:r>
      <w:r>
        <w:t xml:space="preserve">the </w:t>
      </w:r>
      <w:r w:rsidR="00C24906" w:rsidRPr="00AA515C">
        <w:t>adhesive during installation</w:t>
      </w:r>
      <w:r w:rsidR="00C24906">
        <w:t>.</w:t>
      </w:r>
    </w:p>
    <w:p w:rsidR="000D64BC" w:rsidRDefault="000D64BC" w:rsidP="00937451">
      <w:pPr>
        <w:spacing w:after="120" w:line="300" w:lineRule="auto"/>
      </w:pPr>
      <w:r>
        <w:br w:type="page"/>
      </w:r>
    </w:p>
    <w:p w:rsidR="004340F9" w:rsidRDefault="004340F9" w:rsidP="00937451">
      <w:pPr>
        <w:pStyle w:val="ProcLevel3"/>
        <w:numPr>
          <w:ilvl w:val="0"/>
          <w:numId w:val="0"/>
        </w:numPr>
        <w:ind w:left="360"/>
      </w:pPr>
    </w:p>
    <w:p w:rsidR="00C24906" w:rsidRDefault="00A45071" w:rsidP="0093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1" layoutInCell="1" allowOverlap="1" wp14:anchorId="0A797D8C" wp14:editId="71D21A8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A45071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97D8C" id="Group 25" o:spid="_x0000_s1052" style="position:absolute;left:0;text-align:left;margin-left:-255.6pt;margin-top:0;width:234pt;height:2in;z-index:251723776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">
                <v:shape id="Picture 162" o:spid="_x0000_s105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fsrBAAAA3AAAAA8AAABkcnMvZG93bnJldi54bWxET8lqwzAQvRfyD2ICuTVyfQjFtRyakpRe&#10;45pCb4M1Xog1MpbiWH8fBQq9zeOtk+8XM4iZJtdbVvCyTUAQ11b33Cqovk/PryCcR9Y4WCYFgRzs&#10;i9VTjpm2Nz7TXPpWxBB2GSrovB8zKV3dkUG3tSNx5Bo7GfQRTq3UE95iuBlkmiQ7abDn2NDhSB8d&#10;1ZfyahSkP5fmaJvf4yeGwxx0FeaDDkpt1sv7GwhPi/8X/7m/dJy/S+HxTLxAF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bfsrBAAAA3AAAAA8AAAAAAAAAAAAAAAAAnwIA&#10;AGRycy9kb3ducmV2LnhtbFBLBQYAAAAABAAEAPcAAACNAwAAAAA=&#10;" stroked="t" strokecolor="black [3213]">
                  <v:imagedata r:id="rId36" o:title=""/>
                  <v:path arrowok="t"/>
                </v:shape>
                <v:shape id="Text Box 99" o:spid="_x0000_s1054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SNsMA&#10;AADbAAAADwAAAGRycy9kb3ducmV2LnhtbESP3YrCMBSE7wXfIRzBO01XF5WuUURU9GIv/HmAs81p&#10;WrY5KU3U6tNvhAUvh5n5hpkvW1uJGzW+dKzgY5iAIM6cLtkouJy3gxkIH5A1Vo5JwYM8LBfdzhxT&#10;7e58pNspGBEh7FNUUIRQp1L6rCCLfuhq4ujlrrEYomyM1A3eI9xWcpQkE2mx5LhQYE3rgrLf09Uq&#10;WD9zNMlP/b2bZGNzCDTdlPlUqX6vXX2BCNSGd/i/vdcKRp/w+h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9SNsMAAADbAAAADwAAAAAAAAAAAAAAAACYAgAAZHJzL2Rv&#10;d25yZXYueG1sUEsFBgAAAAAEAAQA9QAAAIgDAAAAAA==&#10;" stroked="f">
                  <v:textbox inset="0,0,0,0">
                    <w:txbxContent>
                      <w:p w:rsidR="00167EA7" w:rsidRDefault="00167EA7" w:rsidP="00A45071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4906" w:rsidRPr="00AA515C">
        <w:t xml:space="preserve">Align the middle and bottom of the letter T to </w:t>
      </w:r>
      <w:r>
        <w:t xml:space="preserve">the </w:t>
      </w:r>
      <w:r w:rsidR="00C24906" w:rsidRPr="00AA515C">
        <w:t xml:space="preserve">vehicle. </w:t>
      </w:r>
      <w:r>
        <w:t xml:space="preserve"> </w:t>
      </w:r>
      <w:r w:rsidR="00C24906" w:rsidRPr="00AA515C">
        <w:t>Continue pulling the adhesive liner downward, while simultaneously pressing lightly to adhere the letter as you work your way down</w:t>
      </w:r>
      <w:r w:rsidR="00E33236">
        <w:t xml:space="preserve"> (Fig. 2</w:t>
      </w:r>
      <w:r w:rsidR="00946236">
        <w:t>-3)</w:t>
      </w:r>
      <w:r>
        <w:t>.</w:t>
      </w:r>
    </w:p>
    <w:p w:rsidR="00C24906" w:rsidRDefault="00C24906" w:rsidP="00937451">
      <w:pPr>
        <w:pStyle w:val="ProcLevel2"/>
      </w:pPr>
      <w:r w:rsidRPr="00AA515C">
        <w:t>Visually verify that the letter T is positioned evenly into the tailgate cavity</w:t>
      </w:r>
      <w:r>
        <w:t>.</w:t>
      </w:r>
    </w:p>
    <w:p w:rsidR="004340F9" w:rsidRDefault="004340F9" w:rsidP="00937451">
      <w:pPr>
        <w:pStyle w:val="ProcLevel2"/>
        <w:numPr>
          <w:ilvl w:val="0"/>
          <w:numId w:val="0"/>
        </w:numPr>
        <w:ind w:left="720"/>
      </w:pPr>
    </w:p>
    <w:p w:rsidR="00C24906" w:rsidRDefault="0059417F" w:rsidP="0093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1D0F4BFC" wp14:editId="6EE2CA4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7208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971800" cy="1827208"/>
                            <a:chOff x="0" y="796"/>
                            <a:chExt cx="2971800" cy="1827208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6"/>
                              <a:ext cx="2971800" cy="1827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63629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59417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31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22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59417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F4BFC" id="Group 227" o:spid="_x0000_s1055" style="position:absolute;left:0;text-align:left;margin-left:-255.6pt;margin-top:0;width:234pt;height:2in;z-index:251725824;mso-height-relative:margin" coordsize="29718,18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">
                <v:group id="Group 27" o:spid="_x0000_s1056" style="position:absolute;width:29718;height:18272" coordorigin=",7" coordsize="29718,18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Picture 28" o:spid="_x0000_s1057" type="#_x0000_t75" style="position:absolute;top:7;width:29718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YwnBAAAA2wAAAA8AAABkcnMvZG93bnJldi54bWxET89rwjAUvg/8H8ITdhkzXQc6atOyFca8&#10;Tj30+GyeabV5KU2mnX/9chh4/Ph+5+Vke3Gh0XeOFbwsEhDEjdMdGwX73efzGwgfkDX2jknBL3ko&#10;i9lDjpl2V/6myzYYEUPYZ6igDWHIpPRNSxb9wg3EkTu60WKIcDRSj3iN4baXaZIspcWOY0OLA1Ut&#10;Neftj1VwlLT6kgc8paauw+uT6T7qW6XU43x6X4MINIW7+N+90QrSODZ+iT9A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YYwnBAAAA2wAAAA8AAAAAAAAAAAAAAAAAnwIA&#10;AGRycy9kb3ducmV2LnhtbFBLBQYAAAAABAAEAPcAAACNAwAAAAA=&#10;" stroked="t" strokecolor="black [3213]">
                    <v:imagedata r:id="rId39" o:title=""/>
                    <v:path arrowok="t"/>
                  </v:shape>
                  <v:shape id="Text Box 99" o:spid="_x0000_s1058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9qMMA&#10;AADbAAAADwAAAGRycy9kb3ducmV2LnhtbESP3YrCMBSE7wXfIRzBuzVdBX+6RhFRWS/2wp8HONuc&#10;pmWbk9JErfv0RhC8HGbmG2a+bG0lrtT40rGCz0ECgjhzumSj4HzafkxB+ICssXJMCu7kYbnoduaY&#10;anfjA12PwYgIYZ+igiKEOpXSZwVZ9ANXE0cvd43FEGVjpG7wFuG2ksMkGUuLJceFAmtaF5T9HS9W&#10;wfo/R5P81j+7cTYy+0CTTZlPlOr32tUXiEBteIdf7W+tYDiD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9qMMAAADbAAAADwAAAAAAAAAAAAAAAACYAgAAZHJzL2Rv&#10;d25yZXYueG1sUEsFBgAAAAAEAAQA9QAAAIgDAAAAAA==&#10;" stroked="f">
                    <v:textbox inset="0,0,0,0">
                      <w:txbxContent>
                        <w:p w:rsidR="00167EA7" w:rsidRDefault="00167EA7" w:rsidP="0059417F">
                          <w:pPr>
                            <w:pStyle w:val="Fig"/>
                            <w:jc w:val="center"/>
                          </w:pPr>
                          <w:r>
                            <w:t>Fig. 2-4</w:t>
                          </w:r>
                        </w:p>
                      </w:txbxContent>
                    </v:textbox>
                  </v:shape>
                </v:group>
                <v:group id="Group 109" o:spid="_x0000_s1059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110" o:spid="_x0000_s1060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RQcUA&#10;AADcAAAADwAAAGRycy9kb3ducmV2LnhtbESPX2vCQBDE3wt+h2OFvtWLoX8k9RQJCCIFrVGfl9w2&#10;SZvbC7mtpt/eKxT6OMzMb5j5cnCtulAfGs8GppMEFHHpbcOVgWOxfpiBCoJssfVMBn4owHIxuptj&#10;Zv2V3+lykEpFCIcMDdQiXaZ1KGtyGCa+I47eh+8dSpR9pW2P1wh3rU6T5Fk7bDgu1NhRXlP5dfh2&#10;BnbnfbHdv+RbSdJS8hN/0tNbYcz9eFi9ghIa5D/8195YA2n6CL9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tFB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67EA7" w:rsidRDefault="00167EA7" w:rsidP="0059417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061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rNPEAAAA3AAAAA8AAABkcnMvZG93bnJldi54bWxEj0FrwkAUhO+F/oflFbzVjdGIpK5SCgER&#10;RKrt/Zl9TVKzb8PuNsZ/7woFj8PMfMMs14NpRU/ON5YVTMYJCOLS6oYrBV/H4nUBwgdkja1lUnAl&#10;D+vV89MSc20v/En9IVQiQtjnqKAOocul9GVNBv3YdsTR+7HOYIjSVVI7vES4aWWaJHNpsOG4UGNH&#10;HzWV58OfUdCfTzTdT7LMFdvZb5nJ712gQqnRy/D+BiLQEB7h//ZGK0jTDO5n4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wrNPEAAAA3AAAAA8AAAAAAAAAAAAAAAAA&#10;nwIAAGRycy9kb3ducmV2LnhtbFBLBQYAAAAABAAEAPcAAACQAwAAAAA=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 w:rsidR="00A45071">
        <w:t>Use</w:t>
      </w:r>
      <w:r w:rsidR="00755EB3">
        <w:t xml:space="preserve"> a </w:t>
      </w:r>
      <w:r w:rsidR="00FE2CC0">
        <w:t>soft</w:t>
      </w:r>
      <w:r w:rsidR="00755EB3">
        <w:t xml:space="preserve"> felt block</w:t>
      </w:r>
      <w:r w:rsidR="004B57FE">
        <w:rPr>
          <w:noProof/>
        </w:rPr>
        <w:drawing>
          <wp:anchor distT="0" distB="0" distL="114300" distR="114300" simplePos="0" relativeHeight="251652096" behindDoc="0" locked="1" layoutInCell="1" allowOverlap="1" wp14:anchorId="5A2928C2" wp14:editId="780D77E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37" name="Picture 23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071">
        <w:t xml:space="preserve"> to</w:t>
      </w:r>
      <w:r w:rsidR="00755EB3">
        <w:t xml:space="preserve"> p</w:t>
      </w:r>
      <w:r w:rsidR="00C24906" w:rsidRPr="00AA515C">
        <w:t>ress firmly on the letter T from the top edge working downward to the bottom of the letter, to ensure maximum adhesion contact</w:t>
      </w:r>
      <w:r w:rsidR="00E33236">
        <w:t xml:space="preserve"> (Fig. 2</w:t>
      </w:r>
      <w:r w:rsidR="00946236">
        <w:t>-4)</w:t>
      </w:r>
      <w:r w:rsidR="00A45071">
        <w:t>.</w:t>
      </w:r>
    </w:p>
    <w:p w:rsidR="00946236" w:rsidRDefault="00946236" w:rsidP="00937451">
      <w:pPr>
        <w:pStyle w:val="Heading5"/>
        <w:numPr>
          <w:ilvl w:val="0"/>
          <w:numId w:val="0"/>
        </w:numPr>
        <w:spacing w:after="120" w:line="300" w:lineRule="auto"/>
        <w:ind w:left="360"/>
      </w:pPr>
    </w:p>
    <w:p w:rsidR="004340F9" w:rsidRDefault="004340F9" w:rsidP="00937451">
      <w:pPr>
        <w:spacing w:after="120" w:line="300" w:lineRule="auto"/>
      </w:pPr>
    </w:p>
    <w:p w:rsidR="00946236" w:rsidRPr="00946236" w:rsidRDefault="00946236" w:rsidP="00937451">
      <w:pPr>
        <w:spacing w:after="120" w:line="300" w:lineRule="auto"/>
      </w:pPr>
    </w:p>
    <w:p w:rsidR="005B10FE" w:rsidRDefault="00946236" w:rsidP="00CE6B5B">
      <w:pPr>
        <w:pStyle w:val="ProcLevel1"/>
        <w:contextualSpacing/>
      </w:pPr>
      <w:r>
        <w:t xml:space="preserve">Install </w:t>
      </w:r>
      <w:r w:rsidR="00937451">
        <w:t xml:space="preserve">the </w:t>
      </w:r>
      <w:r>
        <w:t>Letter U</w:t>
      </w:r>
      <w:r w:rsidR="00937451">
        <w:t>.</w:t>
      </w:r>
      <w:r w:rsidR="004B57FE">
        <w:rPr>
          <w:noProof/>
        </w:rPr>
        <w:drawing>
          <wp:anchor distT="0" distB="0" distL="114300" distR="114300" simplePos="0" relativeHeight="251655168" behindDoc="0" locked="1" layoutInCell="1" allowOverlap="1" wp14:anchorId="058F4A28" wp14:editId="651CA730">
            <wp:simplePos x="0" y="0"/>
            <wp:positionH relativeFrom="column">
              <wp:posOffset>-48260</wp:posOffset>
            </wp:positionH>
            <wp:positionV relativeFrom="paragraph">
              <wp:posOffset>5026025</wp:posOffset>
            </wp:positionV>
            <wp:extent cx="228600" cy="228600"/>
            <wp:effectExtent l="0" t="0" r="0" b="0"/>
            <wp:wrapNone/>
            <wp:docPr id="240" name="Picture 24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51" w:rsidRDefault="00937451" w:rsidP="00F13CD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1" layoutInCell="1" allowOverlap="1" wp14:anchorId="33FD6CD1" wp14:editId="1C446B4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31" y="0"/>
                          <a:ext cx="2969937" cy="1828800"/>
                          <a:chOff x="931" y="0"/>
                          <a:chExt cx="2969937" cy="1828800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0"/>
                            <a:ext cx="29699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937451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D6CD1" id="Group 228" o:spid="_x0000_s1062" style="position:absolute;left:0;text-align:left;margin-left:-255.6pt;margin-top:0;width:234pt;height:2in;z-index:251729920" coordorigin="9" coordsize="2969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">
                <v:shape id="Picture 229" o:spid="_x0000_s1063" type="#_x0000_t75" style="position:absolute;left:9;width:2969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ujDEAAAA3AAAAA8AAABkcnMvZG93bnJldi54bWxEj0FrwkAUhO9C/8PyCr2ZjTm0aXSVUGgV&#10;xIOxF2+P7DMJZt+m2Y3Gf+8WBI/DzHzDLFajacWFetdYVjCLYhDEpdUNVwp+D9/TFITzyBpby6Tg&#10;Rg5Wy5fJAjNtr7ynS+ErESDsMlRQe99lUrqyJoMush1x8E62N+iD7Cupe7wGuGllEsfv0mDDYaHG&#10;jr5qKs/FYBQMJmctd7k8/s3SdVz8bId1+qHU2+uYz0F4Gv0z/GhvtIIk+YT/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6ujDEAAAA3AAAAA8AAAAAAAAAAAAAAAAA&#10;nwIAAGRycy9kb3ducmV2LnhtbFBLBQYAAAAABAAEAPcAAACQAwAAAAA=&#10;" stroked="t" strokecolor="black [3213]">
                  <v:imagedata r:id="rId42" o:title=""/>
                  <v:path arrowok="t"/>
                </v:shape>
                <v:shape id="Text Box 99" o:spid="_x0000_s1064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J6MIA&#10;AADcAAAADwAAAGRycy9kb3ducmV2LnhtbERPS2rDMBDdB3IHMYHsErkxJMWxbIppQrvoomkPMLXG&#10;sok1MpYaOz19tSh0+Xj/vJxtL240+s6xgodtAoK4drpjo+Dz47R5BOEDssbeMSm4k4eyWC5yzLSb&#10;+J1ul2BEDGGfoYI2hCGT0tctWfRbNxBHrnGjxRDhaKQecYrhtpe7JNlLix3HhhYHqlqqr5dvq6D6&#10;adAkX8PbeV+n5jXQ4blrDkqtV/PTEUSgOfyL/9wvWsEujfP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snowgAAANwAAAAPAAAAAAAAAAAAAAAAAJgCAABkcnMvZG93&#10;bnJldi54bWxQSwUGAAAAAAQABAD1AAAAhwMAAAAA&#10;" stroked="f">
                  <v:textbox inset="0,0,0,0">
                    <w:txbxContent>
                      <w:p w:rsidR="00167EA7" w:rsidRDefault="00167EA7" w:rsidP="00937451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Center the letter </w:t>
      </w:r>
      <w:r>
        <w:t>U</w:t>
      </w:r>
      <w:r w:rsidRPr="00AA515C">
        <w:t xml:space="preserve"> inside of the corresponding cavity in the rear tailgate to confirm fit</w:t>
      </w:r>
      <w:r>
        <w:t xml:space="preserve"> (Fig. 3-1).</w:t>
      </w:r>
    </w:p>
    <w:p w:rsidR="00937451" w:rsidRDefault="00937451" w:rsidP="00F13CDD">
      <w:pPr>
        <w:pStyle w:val="ProcLevel2"/>
        <w:numPr>
          <w:ilvl w:val="0"/>
          <w:numId w:val="0"/>
        </w:numPr>
        <w:ind w:left="720"/>
      </w:pPr>
    </w:p>
    <w:p w:rsidR="00937451" w:rsidRDefault="00937451" w:rsidP="00F13CDD">
      <w:pPr>
        <w:pStyle w:val="ProcLevel2"/>
        <w:numPr>
          <w:ilvl w:val="0"/>
          <w:numId w:val="0"/>
        </w:numPr>
        <w:ind w:left="720"/>
      </w:pPr>
    </w:p>
    <w:p w:rsidR="00937451" w:rsidRDefault="00937451" w:rsidP="00F13CDD">
      <w:pPr>
        <w:pStyle w:val="ProcLevel2"/>
        <w:numPr>
          <w:ilvl w:val="0"/>
          <w:numId w:val="0"/>
        </w:numPr>
        <w:ind w:left="720"/>
      </w:pPr>
    </w:p>
    <w:p w:rsidR="00937451" w:rsidRDefault="00937451" w:rsidP="00F13CDD">
      <w:pPr>
        <w:pStyle w:val="ProcLevel2"/>
        <w:numPr>
          <w:ilvl w:val="0"/>
          <w:numId w:val="0"/>
        </w:numPr>
        <w:ind w:left="720"/>
      </w:pPr>
    </w:p>
    <w:p w:rsidR="00937451" w:rsidRDefault="00937451" w:rsidP="00F13CD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1" layoutInCell="1" allowOverlap="1" wp14:anchorId="07D4B5CD" wp14:editId="064F2AA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717"/>
                          <a:ext cx="2971800" cy="1827365"/>
                          <a:chOff x="0" y="717"/>
                          <a:chExt cx="2971800" cy="1827365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7"/>
                            <a:ext cx="2971800" cy="1827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937451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B5CD" id="Group 231" o:spid="_x0000_s1065" style="position:absolute;left:0;text-align:left;margin-left:-255.6pt;margin-top:0;width:234pt;height:2in;z-index:251730944" coordorigin=",7" coordsize="29718,18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">
                <v:shape id="Picture 232" o:spid="_x0000_s1066" type="#_x0000_t75" style="position:absolute;top:7;width:29718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BgjEAAAA3AAAAA8AAABkcnMvZG93bnJldi54bWxEj0FLw0AUhO9C/8PyhF6kfTEB0bTbIkKh&#10;XgRTDx4f2ddsMPs2za7t9t+7guBxmJlvmPU2uUGdeQq9Fw33ywIUS+tNL52Gj8Nu8QgqRBJDgxfW&#10;cOUA283sZk218Rd553MTO5UhEmrSYGMca8TQWnYUln5kyd7RT45illOHZqJLhrsBy6J4QEe95AVL&#10;I79Ybr+ab6fh6ZB2waZPej0hvl2bu+qIodJ6fpueV6Aip/gf/mvvjYayKuH3TD4CuP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eBgjEAAAA3AAAAA8AAAAAAAAAAAAAAAAA&#10;nwIAAGRycy9kb3ducmV2LnhtbFBLBQYAAAAABAAEAPcAAACQAwAAAAA=&#10;" stroked="t" strokecolor="black [3213]">
                  <v:imagedata r:id="rId44" o:title=""/>
                  <v:path arrowok="t"/>
                </v:shape>
                <v:shape id="Text Box 99" o:spid="_x0000_s1067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P68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Ax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+vEAAAA3AAAAA8AAAAAAAAAAAAAAAAAmAIAAGRycy9k&#10;b3ducmV2LnhtbFBLBQYAAAAABAAEAPUAAACJAwAAAAA=&#10;" stroked="f">
                  <v:textbox inset="0,0,0,0">
                    <w:txbxContent>
                      <w:p w:rsidR="00167EA7" w:rsidRDefault="00167EA7" w:rsidP="00937451">
                        <w:pPr>
                          <w:pStyle w:val="Fig"/>
                          <w:jc w:val="center"/>
                        </w:pPr>
                        <w:r>
                          <w:t>Fig.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1" layoutInCell="1" allowOverlap="1" wp14:anchorId="26231BF6" wp14:editId="2BF46C0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9" name="Picture 11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5C">
        <w:t xml:space="preserve">Align the </w:t>
      </w:r>
      <w:r w:rsidR="00625DC3">
        <w:t>bottom</w:t>
      </w:r>
      <w:r w:rsidRPr="00AA515C">
        <w:t xml:space="preserve"> edge of the letter </w:t>
      </w:r>
      <w:r>
        <w:t>U</w:t>
      </w:r>
      <w:r w:rsidRPr="00AA515C">
        <w:t xml:space="preserve"> to</w:t>
      </w:r>
      <w:r>
        <w:t xml:space="preserve"> the</w:t>
      </w:r>
      <w:r w:rsidRPr="00AA515C">
        <w:t xml:space="preserve"> vehicle. </w:t>
      </w:r>
      <w:r>
        <w:t xml:space="preserve"> P</w:t>
      </w:r>
      <w:r w:rsidR="00F13CDD">
        <w:t>ull up</w:t>
      </w:r>
      <w:r w:rsidRPr="00AA515C">
        <w:t xml:space="preserve">ward </w:t>
      </w:r>
      <w:r>
        <w:t xml:space="preserve">on the pull tab to </w:t>
      </w:r>
      <w:r w:rsidR="00C408AF">
        <w:t>remove</w:t>
      </w:r>
      <w:r w:rsidRPr="00AA515C">
        <w:t xml:space="preserve"> the adhesive liner from only the </w:t>
      </w:r>
      <w:r w:rsidR="00F13CDD">
        <w:t>bottom</w:t>
      </w:r>
      <w:r w:rsidRPr="00AA515C">
        <w:t xml:space="preserve"> portion of the letter.</w:t>
      </w:r>
      <w:r>
        <w:t xml:space="preserve"> </w:t>
      </w:r>
      <w:r w:rsidRPr="00AA515C">
        <w:t xml:space="preserve"> Press lightly to adhere</w:t>
      </w:r>
      <w:r>
        <w:t xml:space="preserve"> (Fig. 3-2).</w:t>
      </w:r>
    </w:p>
    <w:p w:rsidR="00937451" w:rsidRDefault="00937451" w:rsidP="00F13CDD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31968" behindDoc="0" locked="1" layoutInCell="1" allowOverlap="1" wp14:anchorId="5AE23E0F" wp14:editId="3473B1A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20" name="Picture 1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AA515C">
        <w:t xml:space="preserve">Do not touch </w:t>
      </w:r>
      <w:r>
        <w:t xml:space="preserve">the </w:t>
      </w:r>
      <w:r w:rsidRPr="00AA515C">
        <w:t>adhesive during installation</w:t>
      </w:r>
      <w:r>
        <w:t>.</w:t>
      </w:r>
    </w:p>
    <w:p w:rsidR="00F13CDD" w:rsidRDefault="00F13CDD" w:rsidP="00F13CDD">
      <w:pPr>
        <w:spacing w:after="120" w:line="300" w:lineRule="auto"/>
      </w:pPr>
      <w:r>
        <w:br w:type="page"/>
      </w:r>
    </w:p>
    <w:p w:rsidR="00937451" w:rsidRDefault="00937451" w:rsidP="00F13CDD">
      <w:pPr>
        <w:pStyle w:val="ProcLevel3"/>
        <w:numPr>
          <w:ilvl w:val="0"/>
          <w:numId w:val="0"/>
        </w:numPr>
        <w:ind w:left="360"/>
      </w:pPr>
    </w:p>
    <w:p w:rsidR="00937451" w:rsidRDefault="00937451" w:rsidP="00F13CD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1" layoutInCell="1" allowOverlap="1" wp14:anchorId="5572EBDE" wp14:editId="34CF973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71" y="0"/>
                          <a:ext cx="2968457" cy="1828800"/>
                          <a:chOff x="1671" y="0"/>
                          <a:chExt cx="2968457" cy="182880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0"/>
                            <a:ext cx="29684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937451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2EBDE" id="Group 253" o:spid="_x0000_s1068" style="position:absolute;left:0;text-align:left;margin-left:-255.6pt;margin-top:0;width:234pt;height:2in;z-index:251732992" coordorigin="16" coordsize="29684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qn8lud/e&#10;AADf3gAAFQAAAGRycy9tZWRpYS9pbWFnZTEuanBlZ//Y/+AAEEpGSUYAAQEBANwA3AAA/9sAQwAC&#10;AQECAQECAgICAgICAgMFAwMDAwMGBAQDBQcGBwcHBgcHCAkLCQgICggHBwoNCgoLDAwMDAcJDg8N&#10;DA4LDAwM/8AACwgBuALL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">
                <v:shape id="Picture 255" o:spid="_x0000_s1069" type="#_x0000_t75" style="position:absolute;left:16;width:2968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EX1jHAAAA3AAAAA8AAABkcnMvZG93bnJldi54bWxEj09rAjEUxO+FfofwCt5qVtG2bo3iHwS9&#10;FLQteHxsXndXNy9rEt21n94IhR6HmfkNM562phIXcr60rKDXTUAQZ1aXnCv4+lw9v4HwAVljZZkU&#10;XMnDdPL4MMZU24a3dNmFXEQI+xQVFCHUqZQ+K8ig79qaOHo/1hkMUbpcaodNhJtK9pPkRRosOS4U&#10;WNOioOy4OxsFzWh52rz+fu/Lk/44uNncZtvNQKnOUzt7BxGoDf/hv/ZaK+gPh3A/E4+An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5EX1jHAAAA3AAAAA8AAAAAAAAAAAAA&#10;AAAAnwIAAGRycy9kb3ducmV2LnhtbFBLBQYAAAAABAAEAPcAAACTAwAAAAA=&#10;" stroked="t" strokecolor="black [3213]">
                  <v:imagedata r:id="rId46" o:title=""/>
                  <v:path arrowok="t"/>
                </v:shape>
                <v:shape id="Text Box 99" o:spid="_x0000_s1070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GDMMA&#10;AADcAAAADwAAAGRycy9kb3ducmV2LnhtbESPQYvCMBSE74L/ITzBm6arotI1iojKevCw6g9427ym&#10;ZZuX0kSt++uNIOxxmJlvmMWqtZW4UeNLxwo+hgkI4szpko2Cy3k3mIPwAVlj5ZgUPMjDatntLDDV&#10;7s7fdDsFIyKEfYoKihDqVEqfFWTRD11NHL3cNRZDlI2RusF7hNtKjpJkKi2WHBcKrGlTUPZ7uloF&#10;m78cTfJTH/fTbGwOgWbbMp8p1e+1608QgdrwH363v7SC0XwC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YGDMMAAADcAAAADwAAAAAAAAAAAAAAAACYAgAAZHJzL2Rv&#10;d25yZXYueG1sUEsFBgAAAAAEAAQA9QAAAIgDAAAAAA==&#10;" stroked="f">
                  <v:textbox inset="0,0,0,0">
                    <w:txbxContent>
                      <w:p w:rsidR="00167EA7" w:rsidRDefault="00167EA7" w:rsidP="00937451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Align the </w:t>
      </w:r>
      <w:r w:rsidR="00F13CDD">
        <w:t>left</w:t>
      </w:r>
      <w:r w:rsidR="00F13CDD" w:rsidRPr="00AA515C">
        <w:t xml:space="preserve"> and </w:t>
      </w:r>
      <w:r w:rsidR="00F13CDD">
        <w:t>right side</w:t>
      </w:r>
      <w:r w:rsidR="00F13CDD" w:rsidRPr="00AA515C">
        <w:t xml:space="preserve"> </w:t>
      </w:r>
      <w:r w:rsidRPr="00AA515C">
        <w:t xml:space="preserve">of the letter </w:t>
      </w:r>
      <w:r>
        <w:t>U</w:t>
      </w:r>
      <w:r w:rsidRPr="00AA515C">
        <w:t xml:space="preserve"> to </w:t>
      </w:r>
      <w:r>
        <w:t xml:space="preserve">the </w:t>
      </w:r>
      <w:r w:rsidRPr="00AA515C">
        <w:t xml:space="preserve">vehicle. </w:t>
      </w:r>
      <w:r>
        <w:t xml:space="preserve"> </w:t>
      </w:r>
      <w:r w:rsidRPr="00AA515C">
        <w:t xml:space="preserve">Continue pulling the adhesive liner </w:t>
      </w:r>
      <w:r w:rsidR="00F13CDD">
        <w:t>up</w:t>
      </w:r>
      <w:r w:rsidRPr="00AA515C">
        <w:t xml:space="preserve">ward, while simultaneously pressing lightly to adhere the letter as you work your way </w:t>
      </w:r>
      <w:r w:rsidR="00F13CDD">
        <w:t>up</w:t>
      </w:r>
      <w:r>
        <w:t xml:space="preserve"> (Fig. 3-3).</w:t>
      </w:r>
    </w:p>
    <w:p w:rsidR="00937451" w:rsidRDefault="00937451" w:rsidP="00F13CDD">
      <w:pPr>
        <w:pStyle w:val="ProcLevel2"/>
      </w:pPr>
      <w:r w:rsidRPr="00AA515C">
        <w:t xml:space="preserve">Visually verify that the letter </w:t>
      </w:r>
      <w:r>
        <w:t>U</w:t>
      </w:r>
      <w:r w:rsidRPr="00AA515C">
        <w:t xml:space="preserve"> is positioned evenly into the tailgate cavity</w:t>
      </w:r>
      <w:r>
        <w:t>.</w:t>
      </w:r>
    </w:p>
    <w:p w:rsidR="00937451" w:rsidRDefault="00937451" w:rsidP="00F13CDD">
      <w:pPr>
        <w:pStyle w:val="ProcLevel2"/>
        <w:numPr>
          <w:ilvl w:val="0"/>
          <w:numId w:val="0"/>
        </w:numPr>
        <w:ind w:left="720"/>
      </w:pPr>
    </w:p>
    <w:p w:rsidR="00E40543" w:rsidRDefault="00937451" w:rsidP="00F13CD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1" layoutInCell="1" allowOverlap="1" wp14:anchorId="1AE7E9BA" wp14:editId="4DFE3D84">
                <wp:simplePos x="0" y="0"/>
                <wp:positionH relativeFrom="column">
                  <wp:posOffset>-3253105</wp:posOffset>
                </wp:positionH>
                <wp:positionV relativeFrom="paragraph">
                  <wp:posOffset>-1905</wp:posOffset>
                </wp:positionV>
                <wp:extent cx="2976245" cy="1819275"/>
                <wp:effectExtent l="19050" t="19050" r="14605" b="28575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1819275"/>
                          <a:chOff x="0" y="0"/>
                          <a:chExt cx="2976734" cy="1818072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0"/>
                            <a:ext cx="2976734" cy="1818072"/>
                            <a:chOff x="0" y="796"/>
                            <a:chExt cx="2976734" cy="1818072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11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6"/>
                              <a:ext cx="2976734" cy="1818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1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62828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937451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16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11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937451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7E9BA" id="Group 285" o:spid="_x0000_s1071" style="position:absolute;left:0;text-align:left;margin-left:-256.15pt;margin-top:-.15pt;width:234.35pt;height:143.25pt;z-index:251734016;mso-height-relative:margin" coordsize="29767,18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">
                <v:group id="Group 113" o:spid="_x0000_s1072" style="position:absolute;width:29767;height:18180" coordorigin=",7" coordsize="29767,18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Picture 114" o:spid="_x0000_s1073" type="#_x0000_t75" style="position:absolute;top:7;width:29767;height:181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DtbDAAAA3AAAAA8AAABkcnMvZG93bnJldi54bWxET01rwkAQvRf6H5YpeKubSLESXUVag0Lp&#10;wbQHj0N2kg1mZ0N2a6K/3i0UepvH+5zVZrStuFDvG8cK0mkCgrh0uuFawfdX/rwA4QOyxtYxKbiS&#10;h8368WGFmXYDH+lShFrEEPYZKjAhdJmUvjRk0U9dRxy5yvUWQ4R9LXWPQwy3rZwlyVxabDg2GOzo&#10;zVB5Ln6sgiGv5vnpY/fZpvucGsPv42t1U2ryNG6XIAKN4V/85z7oOD99gd9n4gV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YO1sMAAADcAAAADwAAAAAAAAAAAAAAAACf&#10;AgAAZHJzL2Rvd25yZXYueG1sUEsFBgAAAAAEAAQA9wAAAI8DAAAAAA==&#10;" stroked="t" strokecolor="black [3213]">
                    <v:imagedata r:id="rId48" o:title=""/>
                    <v:path arrowok="t"/>
                  </v:shape>
                  <v:shape id="Text Box 99" o:spid="_x0000_s1074" type="#_x0000_t202" style="position:absolute;left:80;top:1628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XbMMA&#10;AADcAAAADwAAAGRycy9kb3ducmV2LnhtbERPzWrCQBC+F/oOywi91U0sjSW6hiJW2oMHtQ8wZieb&#10;YHY2ZLcm9um7BcHbfHy/syxG24oL9b5xrCCdJiCIS6cbNgq+jx/PbyB8QNbYOiYFV/JQrB4flphr&#10;N/CeLodgRAxhn6OCOoQul9KXNVn0U9cRR65yvcUQYW+k7nGI4baVsyTJpMWGY0ONHa1rKs+HH6tg&#10;/VuhSU7dbpuVL+Yr0HzTVHOlnibj+wJEoDHcxTf3p47z01f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VXbMMAAADcAAAADwAAAAAAAAAAAAAAAACYAgAAZHJzL2Rv&#10;d25yZXYueG1sUEsFBgAAAAAEAAQA9QAAAIgDAAAAAA==&#10;" stroked="f">
                    <v:textbox inset="0,0,0,0">
                      <w:txbxContent>
                        <w:p w:rsidR="00167EA7" w:rsidRDefault="00167EA7" w:rsidP="00937451">
                          <w:pPr>
                            <w:pStyle w:val="Fig"/>
                            <w:jc w:val="center"/>
                          </w:pPr>
                          <w:r>
                            <w:t>Fig. 3-4</w:t>
                          </w:r>
                        </w:p>
                      </w:txbxContent>
                    </v:textbox>
                  </v:shape>
                </v:group>
                <v:group id="Group 109" o:spid="_x0000_s1075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Rectangle 110" o:spid="_x0000_s1076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k98IA&#10;AADcAAAADwAAAGRycy9kb3ducmV2LnhtbERPTWvCQBC9F/oflhF6qxuF1hJdRQIFkULVVM9Ddkyi&#10;2dmQHTX9992C4G0e73Nmi9416kpdqD0bGA0TUMSFtzWXBn7yz9cPUEGQLTaeycAvBVjMn59mmFp/&#10;4y1dd1KqGMIhRQOVSJtqHYqKHIahb4kjd/SdQ4mwK7Xt8BbDXaPHSfKuHdYcGypsKauoOO8uzsD3&#10;YZOvN5NsLcm4kGzPJ3r7yo15GfTLKSihXh7iu3tl4/zRBP6fiRf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eT3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167EA7" w:rsidRDefault="00167EA7" w:rsidP="00937451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077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4qIzEAAAA3AAAAA8AAABkcnMvZG93bnJldi54bWxEj0FLw0AQhe+C/2EZoTe7SWtEYrdFhEAp&#10;FLHV+5gdk9jsbNjdpum/dw6Ctxnem/e+WW0m16uRQuw8G8jnGSji2tuOGwMfx+r+CVRMyBZ7z2Tg&#10;ShE269ubFZbWX/idxkNqlIRwLNFAm9JQah3rlhzGuR+IRfv2wWGSNTTaBrxIuOv1IssetcOOpaHF&#10;gV5bqk+HszMwnr5o+ZYXRah2Dz91oT/3iSpjZnfTyzOoRFP6N/9db63g50Ir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4qIzEAAAA3AAAAA8AAAAAAAAAAAAAAAAA&#10;nwIAAGRycy9kb3ducmV2LnhtbFBLBQYAAAAABAAEAPcAAACQAwAAAAA=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>
        <w:t>Use a soft felt block</w:t>
      </w:r>
      <w:r>
        <w:rPr>
          <w:noProof/>
        </w:rPr>
        <w:drawing>
          <wp:anchor distT="0" distB="0" distL="114300" distR="114300" simplePos="0" relativeHeight="251728896" behindDoc="0" locked="1" layoutInCell="1" allowOverlap="1" wp14:anchorId="2D8ACC98" wp14:editId="40D79C5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21" name="Picture 1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 p</w:t>
      </w:r>
      <w:r w:rsidRPr="00AA515C">
        <w:t xml:space="preserve">ress firmly on the letter </w:t>
      </w:r>
      <w:r>
        <w:t>U</w:t>
      </w:r>
      <w:r w:rsidRPr="00AA515C">
        <w:t xml:space="preserve"> from the </w:t>
      </w:r>
      <w:r w:rsidR="00F13CDD">
        <w:t>bottom</w:t>
      </w:r>
      <w:r w:rsidRPr="00AA515C">
        <w:t xml:space="preserve"> edge working </w:t>
      </w:r>
      <w:r w:rsidR="00F13CDD">
        <w:t>up</w:t>
      </w:r>
      <w:r w:rsidRPr="00AA515C">
        <w:t xml:space="preserve">ward to the </w:t>
      </w:r>
      <w:r w:rsidR="00F13CDD">
        <w:t>top</w:t>
      </w:r>
      <w:r w:rsidRPr="00AA515C">
        <w:t xml:space="preserve"> of the letter, to ensure maximum adhesion contact</w:t>
      </w:r>
      <w:r>
        <w:t xml:space="preserve"> (Fig. 3-4</w:t>
      </w:r>
      <w:r w:rsidR="004340F9">
        <w:t>)</w:t>
      </w:r>
      <w:r>
        <w:t>.</w:t>
      </w:r>
    </w:p>
    <w:p w:rsidR="00D908D4" w:rsidRDefault="00D908D4" w:rsidP="00F13CDD">
      <w:pPr>
        <w:pStyle w:val="ListParagraph"/>
        <w:spacing w:after="120" w:line="300" w:lineRule="auto"/>
      </w:pPr>
    </w:p>
    <w:p w:rsidR="005013F0" w:rsidRDefault="005013F0" w:rsidP="00F13CDD">
      <w:pPr>
        <w:pStyle w:val="ProcLevel2"/>
        <w:numPr>
          <w:ilvl w:val="0"/>
          <w:numId w:val="0"/>
        </w:numPr>
        <w:ind w:left="720"/>
      </w:pPr>
    </w:p>
    <w:p w:rsidR="004340F9" w:rsidRDefault="004340F9" w:rsidP="00F13CDD">
      <w:pPr>
        <w:spacing w:after="120" w:line="300" w:lineRule="auto"/>
      </w:pPr>
    </w:p>
    <w:p w:rsidR="005B10FE" w:rsidRDefault="00544D08" w:rsidP="00CE6B5B">
      <w:pPr>
        <w:pStyle w:val="ProcLevel1"/>
        <w:contextualSpacing/>
      </w:pPr>
      <w:r>
        <w:t xml:space="preserve">Install </w:t>
      </w:r>
      <w:r w:rsidR="00937451">
        <w:t xml:space="preserve">the </w:t>
      </w:r>
      <w:r>
        <w:t>Letter N</w:t>
      </w:r>
      <w:r w:rsidR="00937451">
        <w:t>.</w:t>
      </w:r>
    </w:p>
    <w:p w:rsidR="00F64BCC" w:rsidRDefault="00F64BCC" w:rsidP="00F64BC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1" layoutInCell="1" allowOverlap="1" wp14:anchorId="5878BF55" wp14:editId="2B51106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31" y="796"/>
                          <a:ext cx="2969937" cy="1827207"/>
                          <a:chOff x="931" y="796"/>
                          <a:chExt cx="2969937" cy="1827207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796"/>
                            <a:ext cx="2969937" cy="18272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F64BCC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8BF55" id="Group 122" o:spid="_x0000_s1078" style="position:absolute;left:0;text-align:left;margin-left:-255.6pt;margin-top:0;width:234pt;height:2in;z-index:251738112" coordorigin="9,7" coordsize="29699,18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jUHhFVGl&#10;AABRpQAAFQAAAGRycy9tZWRpYS9pbWFnZTEuanBlZ//Y/+AAEEpGSUYAAQEBANwA3AAA/9sAQwAC&#10;AQECAQECAgICAgICAgMFAwMDAwMGBAQDBQcGBwcHBgcHCAkLCQgICggHBwoNCgoLDAwMDAcJDg8N&#10;DA4LDAwM/8AACwgBuALK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">
                <v:shape id="Picture 123" o:spid="_x0000_s1079" type="#_x0000_t75" style="position:absolute;left:9;top:7;width:29699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MeDCAAAA3AAAAA8AAABkcnMvZG93bnJldi54bWxET01rwkAQvRf8D8sIvZRmYwoiMatoQOgh&#10;l9pCr9PsmKTNzobd1cR/7wpCb/N4n1NsJ9OLCznfWVawSFIQxLXVHTcKvj4PrysQPiBr7C2Tgit5&#10;2G5mTwXm2o78QZdjaEQMYZ+jgjaEIZfS1y0Z9IkdiCN3ss5giNA1UjscY7jpZZamS2mw49jQ4kBl&#10;S/Xf8WwULMNQVu77xe5rufj9KcfqvOeVUs/zabcGEWgK/+KH+13H+dkb3J+JF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UjHgwgAAANwAAAAPAAAAAAAAAAAAAAAAAJ8C&#10;AABkcnMvZG93bnJldi54bWxQSwUGAAAAAAQABAD3AAAAjgMAAAAA&#10;" stroked="t" strokecolor="black [3213]">
                  <v:imagedata r:id="rId50" o:title=""/>
                  <v:path arrowok="t"/>
                </v:shape>
                <v:shape id="Text Box 99" o:spid="_x0000_s1080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4SsEA&#10;AADcAAAADwAAAGRycy9kb3ducmV2LnhtbERPzYrCMBC+C75DGMGbpquLStcoIip62IM/DzDbTNOy&#10;zaQ0UatPvxEWvM3H9zvzZWsrcaPGl44VfAwTEMSZ0yUbBZfzdjAD4QOyxsoxKXiQh+Wi25ljqt2d&#10;j3Q7BSNiCPsUFRQh1KmUPivIoh+6mjhyuWsshggbI3WD9xhuKzlKkom0WHJsKLCmdUHZ7+lqFayf&#10;OZrkp/7eTbKxOQSabsp8qlS/166+QARqw1v8797rOH/0Ca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1OErBAAAA3AAAAA8AAAAAAAAAAAAAAAAAmAIAAGRycy9kb3du&#10;cmV2LnhtbFBLBQYAAAAABAAEAPUAAACGAwAAAAA=&#10;" stroked="f">
                  <v:textbox inset="0,0,0,0">
                    <w:txbxContent>
                      <w:p w:rsidR="00167EA7" w:rsidRDefault="00167EA7" w:rsidP="00F64BCC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Center the letter </w:t>
      </w:r>
      <w:r>
        <w:t>N</w:t>
      </w:r>
      <w:r w:rsidRPr="00AA515C">
        <w:t xml:space="preserve"> inside of the corresponding cavity in the rear tailgate to confirm fit</w:t>
      </w:r>
      <w:r>
        <w:t xml:space="preserve"> (Fig. 4-1).</w:t>
      </w:r>
    </w:p>
    <w:p w:rsidR="00F64BCC" w:rsidRDefault="00F64BCC" w:rsidP="00F64BCC">
      <w:pPr>
        <w:pStyle w:val="ProcLevel2"/>
        <w:numPr>
          <w:ilvl w:val="0"/>
          <w:numId w:val="0"/>
        </w:numPr>
        <w:ind w:left="720"/>
      </w:pPr>
    </w:p>
    <w:p w:rsidR="00F64BCC" w:rsidRDefault="00F64BCC" w:rsidP="00F64BCC">
      <w:pPr>
        <w:pStyle w:val="ProcLevel2"/>
        <w:numPr>
          <w:ilvl w:val="0"/>
          <w:numId w:val="0"/>
        </w:numPr>
        <w:ind w:left="720"/>
      </w:pPr>
    </w:p>
    <w:p w:rsidR="00F64BCC" w:rsidRDefault="00F64BCC" w:rsidP="00F64BCC">
      <w:pPr>
        <w:pStyle w:val="ProcLevel2"/>
        <w:numPr>
          <w:ilvl w:val="0"/>
          <w:numId w:val="0"/>
        </w:numPr>
        <w:ind w:left="720"/>
      </w:pPr>
    </w:p>
    <w:p w:rsidR="00F64BCC" w:rsidRDefault="00F64BCC" w:rsidP="00F64BCC">
      <w:pPr>
        <w:pStyle w:val="ProcLevel2"/>
        <w:numPr>
          <w:ilvl w:val="0"/>
          <w:numId w:val="0"/>
        </w:numPr>
        <w:ind w:left="720"/>
      </w:pPr>
    </w:p>
    <w:p w:rsidR="00F64BCC" w:rsidRDefault="00F64BCC" w:rsidP="00F64BC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1" layoutInCell="1" allowOverlap="1" wp14:anchorId="5FEFD254" wp14:editId="0E64CB3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" y="717"/>
                          <a:ext cx="2970941" cy="1827365"/>
                          <a:chOff x="429" y="717"/>
                          <a:chExt cx="2970941" cy="1827365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717"/>
                            <a:ext cx="2970941" cy="1827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F64BCC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FD254" id="Group 125" o:spid="_x0000_s1081" style="position:absolute;left:0;text-align:left;margin-left:-255.6pt;margin-top:0;width:234pt;height:2in;z-index:251739136" coordorigin="4,7" coordsize="29709,18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">
                <v:shape id="Picture 126" o:spid="_x0000_s1082" type="#_x0000_t75" style="position:absolute;left:4;top:7;width:29709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fznBAAAA3AAAAA8AAABkcnMvZG93bnJldi54bWxET0uLwjAQvi/4H8IIXhZNLVK0axQVBD0t&#10;62PPQzM23W0mpYla/71ZWPA2H99z5svO1uJGra8cKxiPEhDEhdMVlwpOx+1wCsIHZI21Y1LwIA/L&#10;Re9tjrl2d/6i2yGUIoawz1GBCaHJpfSFIYt+5BriyF1cazFE2JZSt3iP4baWaZJk0mLFscFgQxtD&#10;xe/hahUc1yx5//Mts8kq/Zy9n42bXdZKDfrd6gNEoC68xP/unY7z0wz+nokX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ZfznBAAAA3AAAAA8AAAAAAAAAAAAAAAAAnwIA&#10;AGRycy9kb3ducmV2LnhtbFBLBQYAAAAABAAEAPcAAACNAwAAAAA=&#10;" stroked="t" strokecolor="black [3213]">
                  <v:imagedata r:id="rId52" o:title=""/>
                  <v:path arrowok="t"/>
                </v:shape>
                <v:shape id="Text Box 99" o:spid="_x0000_s1083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mPcMA&#10;AADcAAAADwAAAGRycy9kb3ducmV2LnhtbERPzWrCQBC+F3yHZQRvzaYKSUldpYiKPfTQ1AcYs5NN&#10;aHY2ZFcT+/TdQqG3+fh+Z72dbCduNPjWsYKnJAVBXDndslFw/jw8PoPwAVlj55gU3MnDdjN7WGOh&#10;3cgfdCuDETGEfYEKmhD6QkpfNWTRJ64njlztBoshwsFIPeAYw20nl2maSYstx4YGe9o1VH2VV6tg&#10;912jSS/9+zGrVuYtUL5v61ypxXx6fQERaAr/4j/3Scf5yxx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mPcMAAADcAAAADwAAAAAAAAAAAAAAAACYAgAAZHJzL2Rv&#10;d25yZXYueG1sUEsFBgAAAAAEAAQA9QAAAIgDAAAAAA==&#10;" stroked="f">
                  <v:textbox inset="0,0,0,0">
                    <w:txbxContent>
                      <w:p w:rsidR="00167EA7" w:rsidRDefault="00167EA7" w:rsidP="00F64BCC">
                        <w:pPr>
                          <w:pStyle w:val="Fig"/>
                          <w:jc w:val="center"/>
                        </w:pPr>
                        <w:r>
                          <w:t>Fig. 4-2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1" layoutInCell="1" allowOverlap="1" wp14:anchorId="4BD4C9A2" wp14:editId="3D481EB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8" name="Picture 13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5C">
        <w:t xml:space="preserve">Align the </w:t>
      </w:r>
      <w:r w:rsidR="0058591E">
        <w:t>left</w:t>
      </w:r>
      <w:r w:rsidRPr="00AA515C">
        <w:t xml:space="preserve"> edge of the letter </w:t>
      </w:r>
      <w:r>
        <w:t>N</w:t>
      </w:r>
      <w:r w:rsidRPr="00AA515C">
        <w:t xml:space="preserve"> to</w:t>
      </w:r>
      <w:r>
        <w:t xml:space="preserve"> the</w:t>
      </w:r>
      <w:r w:rsidRPr="00AA515C">
        <w:t xml:space="preserve"> vehicle. </w:t>
      </w:r>
      <w:r>
        <w:t xml:space="preserve"> Pull up</w:t>
      </w:r>
      <w:r w:rsidRPr="00AA515C">
        <w:t xml:space="preserve">ward </w:t>
      </w:r>
      <w:r>
        <w:t xml:space="preserve">on the pull tab to </w:t>
      </w:r>
      <w:r w:rsidR="00C408AF">
        <w:t>remove</w:t>
      </w:r>
      <w:r w:rsidRPr="00AA515C">
        <w:t xml:space="preserve"> the adhesive liner from only the </w:t>
      </w:r>
      <w:r w:rsidR="0058591E">
        <w:t>left side</w:t>
      </w:r>
      <w:r w:rsidRPr="00AA515C">
        <w:t xml:space="preserve"> portion of the letter.</w:t>
      </w:r>
      <w:r>
        <w:t xml:space="preserve"> </w:t>
      </w:r>
      <w:r w:rsidRPr="00AA515C">
        <w:t xml:space="preserve"> Press lightly to adhere</w:t>
      </w:r>
      <w:r>
        <w:t xml:space="preserve"> (Fig. 4-2).</w:t>
      </w:r>
    </w:p>
    <w:p w:rsidR="00F64BCC" w:rsidRDefault="00F64BCC" w:rsidP="00F64BCC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40160" behindDoc="0" locked="1" layoutInCell="1" allowOverlap="1" wp14:anchorId="12CF7501" wp14:editId="3BC85A0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9" name="Picture 13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AA515C">
        <w:t xml:space="preserve">Do not touch </w:t>
      </w:r>
      <w:r>
        <w:t xml:space="preserve">the </w:t>
      </w:r>
      <w:r w:rsidRPr="00AA515C">
        <w:t>adhesive during installation</w:t>
      </w:r>
      <w:r>
        <w:t>.</w:t>
      </w:r>
    </w:p>
    <w:p w:rsidR="00F64BCC" w:rsidRDefault="00F64BCC" w:rsidP="00F64BCC">
      <w:pPr>
        <w:spacing w:after="120" w:line="300" w:lineRule="auto"/>
      </w:pPr>
      <w:r>
        <w:br w:type="page"/>
      </w:r>
    </w:p>
    <w:p w:rsidR="00F64BCC" w:rsidRDefault="00F64BCC" w:rsidP="00625DC3">
      <w:pPr>
        <w:pStyle w:val="ProcLevel3"/>
        <w:numPr>
          <w:ilvl w:val="0"/>
          <w:numId w:val="0"/>
        </w:numPr>
        <w:ind w:left="360"/>
      </w:pPr>
    </w:p>
    <w:p w:rsidR="00F64BCC" w:rsidRDefault="00F64BCC" w:rsidP="00625D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1" layoutInCell="1" allowOverlap="1" wp14:anchorId="10321D34" wp14:editId="6D970DE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71" y="897"/>
                          <a:ext cx="2968457" cy="1827006"/>
                          <a:chOff x="1671" y="897"/>
                          <a:chExt cx="2968457" cy="1827006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897"/>
                            <a:ext cx="2968457" cy="1827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F64BCC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21D34" id="Group 128" o:spid="_x0000_s1084" style="position:absolute;left:0;text-align:left;margin-left:-255.6pt;margin-top:0;width:234pt;height:2in;z-index:251741184" coordorigin="16,8" coordsize="29684,18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">
                <v:shape id="Picture 129" o:spid="_x0000_s1085" type="#_x0000_t75" style="position:absolute;left:16;top:8;width:29685;height:1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Y3vFAAAA3AAAAA8AAABkcnMvZG93bnJldi54bWxEj0FrwkAQhe8F/8MyQm/NpjnYNrpKEUo9&#10;FErTiNcxOyaL2dmYXWP8911B6G2G9+Z9bxar0bZioN4bxwqekxQEceW04VpB+fvx9ArCB2SNrWNS&#10;cCUPq+XkYYG5dhf+oaEItYgh7HNU0ITQ5VL6qiGLPnEdcdQOrrcY4trXUvd4ieG2lVmazqRFw5HQ&#10;YEfrhqpjcbYR4q/77PuLpSzdtnvZfZ6MsTOlHqfj+xxEoDH8m+/XGx3rZ29weyZO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WN7xQAAANwAAAAPAAAAAAAAAAAAAAAA&#10;AJ8CAABkcnMvZG93bnJldi54bWxQSwUGAAAAAAQABAD3AAAAkQMAAAAA&#10;" stroked="t" strokecolor="black [3213]">
                  <v:imagedata r:id="rId54" o:title=""/>
                  <v:path arrowok="t"/>
                </v:shape>
                <v:shape id="Text Box 99" o:spid="_x0000_s1086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olMQA&#10;AADcAAAADwAAAGRycy9kb3ducmV2LnhtbESPQW/CMAyF75P4D5EncRvpQIKpIyCE2AQHDoP9AK9x&#10;04rGqZoAhV+PD0i72XrP732eL3vfqAt1sQ5s4H2UgSIugq3ZGfg9fr19gIoJ2WITmAzcKMJyMXiZ&#10;Y27DlX/ockhOSQjHHA1UKbW51rGoyGMchZZYtDJ0HpOsndO2w6uE+0aPs2yqPdYsDRW2tK6oOB3O&#10;3sD6XqLL/tr997SYuF2i2aYuZ8YMX/vVJ6hEffo3P6+3VvA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qJTEAAAA3AAAAA8AAAAAAAAAAAAAAAAAmAIAAGRycy9k&#10;b3ducmV2LnhtbFBLBQYAAAAABAAEAPUAAACJAwAAAAA=&#10;" stroked="f">
                  <v:textbox inset="0,0,0,0">
                    <w:txbxContent>
                      <w:p w:rsidR="00167EA7" w:rsidRDefault="00167EA7" w:rsidP="00F64BCC">
                        <w:pPr>
                          <w:pStyle w:val="Fig"/>
                          <w:jc w:val="center"/>
                        </w:pPr>
                        <w:r>
                          <w:t>Fig. 4-3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Align the </w:t>
      </w:r>
      <w:r w:rsidR="00FB42E6">
        <w:t>middle</w:t>
      </w:r>
      <w:r w:rsidRPr="00AA515C">
        <w:t xml:space="preserve"> and </w:t>
      </w:r>
      <w:r>
        <w:t>right side</w:t>
      </w:r>
      <w:r w:rsidRPr="00AA515C">
        <w:t xml:space="preserve"> of the letter </w:t>
      </w:r>
      <w:r>
        <w:t>N</w:t>
      </w:r>
      <w:r w:rsidRPr="00AA515C">
        <w:t xml:space="preserve"> to </w:t>
      </w:r>
      <w:r>
        <w:t xml:space="preserve">the </w:t>
      </w:r>
      <w:r w:rsidRPr="00AA515C">
        <w:t xml:space="preserve">vehicle. </w:t>
      </w:r>
      <w:r>
        <w:t xml:space="preserve"> </w:t>
      </w:r>
      <w:r w:rsidRPr="00AA515C">
        <w:t xml:space="preserve">Continue pulling the adhesive liner </w:t>
      </w:r>
      <w:r w:rsidR="00FB42E6">
        <w:t xml:space="preserve">towards the right, then </w:t>
      </w:r>
      <w:r>
        <w:t>up</w:t>
      </w:r>
      <w:r w:rsidRPr="00AA515C">
        <w:t xml:space="preserve">ward, while simultaneously pressing lightly to adhere the letter as you work your way </w:t>
      </w:r>
      <w:r w:rsidR="00FB42E6">
        <w:t>right</w:t>
      </w:r>
      <w:r>
        <w:t xml:space="preserve"> (Fig. 4-3).</w:t>
      </w:r>
    </w:p>
    <w:p w:rsidR="00F64BCC" w:rsidRDefault="00F64BCC" w:rsidP="00625DC3">
      <w:pPr>
        <w:pStyle w:val="ProcLevel2"/>
      </w:pPr>
      <w:r w:rsidRPr="00AA515C">
        <w:t xml:space="preserve">Visually verify that the letter </w:t>
      </w:r>
      <w:r>
        <w:t>N</w:t>
      </w:r>
      <w:r w:rsidRPr="00AA515C">
        <w:t xml:space="preserve"> is positioned evenly into the tailgate cavity</w:t>
      </w:r>
      <w:r>
        <w:t>.</w:t>
      </w:r>
    </w:p>
    <w:p w:rsidR="00F64BCC" w:rsidRDefault="00F64BCC" w:rsidP="00625DC3">
      <w:pPr>
        <w:pStyle w:val="ProcLevel2"/>
        <w:numPr>
          <w:ilvl w:val="0"/>
          <w:numId w:val="0"/>
        </w:numPr>
        <w:ind w:left="720"/>
      </w:pPr>
    </w:p>
    <w:p w:rsidR="00E40543" w:rsidRDefault="00F64BCC" w:rsidP="00625D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56FC8791" wp14:editId="30E9B83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1"/>
                          <a:chExt cx="2972288" cy="1827411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-1" y="-1"/>
                            <a:ext cx="2972288" cy="1827411"/>
                            <a:chOff x="-1" y="795"/>
                            <a:chExt cx="2972288" cy="1827411"/>
                          </a:xfrm>
                        </wpg:grpSpPr>
                        <pic:pic xmlns:pic="http://schemas.openxmlformats.org/drawingml/2006/picture">
                          <pic:nvPicPr>
                            <pic:cNvPr id="133" name="Picture 13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795"/>
                              <a:ext cx="2972288" cy="1827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636159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F64BC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35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13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F64BC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C8791" id="Group 131" o:spid="_x0000_s1087" style="position:absolute;left:0;text-align:left;margin-left:-255.6pt;margin-top:0;width:234pt;height:2in;z-index:251742208;mso-width-relative:margin;mso-height-relative:margin" coordorigin="" coordsize="29722,18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">
                <v:group id="Group 132" o:spid="_x0000_s1088" style="position:absolute;width:29722;height:18274" coordorigin=",7" coordsize="29722,1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Picture 133" o:spid="_x0000_s1089" type="#_x0000_t75" style="position:absolute;top:7;width:29722;height:182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fwHBAAAA3AAAAA8AAABkcnMvZG93bnJldi54bWxET01rwkAQvRf8D8sI3urGBlqJriLatNKb&#10;GjwP2TEJZmfX7Krpv3cLBW/zeJ8zX/amFTfqfGNZwWScgCAurW64UlAc8tcpCB+QNbaWScEveVgu&#10;Bi9zzLS9845u+1CJGMI+QwV1CC6T0pc1GfRj64gjd7KdwRBhV0nd4T2Gm1a+Jcm7NNhwbKjR0bqm&#10;8ry/GgWHdnNxk2L68fWz+fx2Rc5HzFOlRsN+NQMRqA9P8b97q+P8NIW/Z+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tfwHBAAAA3AAAAA8AAAAAAAAAAAAAAAAAnwIA&#10;AGRycy9kb3ducmV2LnhtbFBLBQYAAAAABAAEAPcAAACNAwAAAAA=&#10;" stroked="t" strokecolor="black [3213]">
                    <v:imagedata r:id="rId56" o:title=""/>
                    <v:path arrowok="t"/>
                  </v:shape>
                  <v:shape id="Text Box 99" o:spid="_x0000_s1090" type="#_x0000_t202" style="position:absolute;left:80;top:16361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ul8MA&#10;AADcAAAADwAAAGRycy9kb3ducmV2LnhtbERPzWoCMRC+F3yHMEJv3axVtKxGKdKW9uDBtQ8wbmaz&#10;i5vJkqS67dObguBtPr7fWW0G24kz+dA6VjDJchDEldMtGwXfh/enFxAhImvsHJOCXwqwWY8eVlho&#10;d+E9nctoRArhUKCCJsa+kDJUDVkMmeuJE1c7bzEm6I3UHi8p3HbyOc/n0mLLqaHBnrYNVafyxyrY&#10;/tVo8mO/+5hXU/MVafHW1gulHsfD6xJEpCHexTf3p07zpz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yul8MAAADcAAAADwAAAAAAAAAAAAAAAACYAgAAZHJzL2Rv&#10;d25yZXYueG1sUEsFBgAAAAAEAAQA9QAAAIgDAAAAAA==&#10;" stroked="f">
                    <v:textbox inset="0,0,0,0">
                      <w:txbxContent>
                        <w:p w:rsidR="00167EA7" w:rsidRDefault="00167EA7" w:rsidP="00F64BCC">
                          <w:pPr>
                            <w:pStyle w:val="Fig"/>
                            <w:jc w:val="center"/>
                          </w:pPr>
                          <w:r>
                            <w:t>Fig. 4-4</w:t>
                          </w:r>
                        </w:p>
                      </w:txbxContent>
                    </v:textbox>
                  </v:shape>
                </v:group>
                <v:group id="Group 109" o:spid="_x0000_s1091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rect id="Rectangle 110" o:spid="_x0000_s1092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dDMIA&#10;AADcAAAADwAAAGRycy9kb3ducmV2LnhtbERPTWvCQBC9F/wPywje6qaWWomuIgGhSKFqquchO03S&#10;ZmdDdtT4791Cobd5vM9ZrHrXqAt1ofZs4GmcgCIuvK25NPCZbx5noIIgW2w8k4EbBVgtBw8LTK2/&#10;8p4uBylVDOGQooFKpE21DkVFDsPYt8SR+/KdQ4mwK7Xt8BrDXaMnSTLVDmuODRW2lFVU/BzOzsDH&#10;aZdvd6/ZVpJJIdmRv+nlPTdmNOzXc1BCvfyL/9xvNs5/nsLvM/EC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B0M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167EA7" w:rsidRDefault="00167EA7" w:rsidP="00F64BC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093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YJ7CAAAA3AAAAA8AAABkcnMvZG93bnJldi54bWxET9tqwkAQfS/0H5Yp+KYbq9GSukopBESQ&#10;4u19mp0mqdnZsLvG+PduQejbHM51FqveNKIj52vLCsajBARxYXXNpYLjIR++gfABWWNjmRTcyMNq&#10;+fy0wEzbK++o24dSxBD2GSqoQmgzKX1RkUE/si1x5H6sMxgidKXUDq8x3DTyNUlm0mDNsaHClj4r&#10;Ks77i1HQnb9p8jVOU5dvpr9FKk/bQLlSg5f+4x1EoD78ix/utY7zJ3P4eyZe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kmCewgAAANwAAAAPAAAAAAAAAAAAAAAAAJ8C&#10;AABkcnMvZG93bnJldi54bWxQSwUGAAAAAAQABAD3AAAAjgMAAAAA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>
        <w:t>Use a soft felt block</w:t>
      </w:r>
      <w:r>
        <w:rPr>
          <w:noProof/>
        </w:rPr>
        <w:drawing>
          <wp:anchor distT="0" distB="0" distL="114300" distR="114300" simplePos="0" relativeHeight="251737088" behindDoc="0" locked="1" layoutInCell="1" allowOverlap="1" wp14:anchorId="114DF1F3" wp14:editId="7647BF6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0" name="Picture 14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 p</w:t>
      </w:r>
      <w:r w:rsidRPr="00AA515C">
        <w:t xml:space="preserve">ress firmly on the letter </w:t>
      </w:r>
      <w:r>
        <w:t>N</w:t>
      </w:r>
      <w:r w:rsidRPr="00AA515C">
        <w:t xml:space="preserve"> </w:t>
      </w:r>
      <w:r w:rsidR="00FB42E6" w:rsidRPr="00AA515C">
        <w:t xml:space="preserve">from the </w:t>
      </w:r>
      <w:r w:rsidR="00FB42E6">
        <w:t>left</w:t>
      </w:r>
      <w:r w:rsidR="00FB42E6" w:rsidRPr="00AA515C">
        <w:t xml:space="preserve"> </w:t>
      </w:r>
      <w:r w:rsidR="00FB42E6">
        <w:t>side</w:t>
      </w:r>
      <w:r w:rsidR="00FB42E6" w:rsidRPr="00AA515C">
        <w:t xml:space="preserve"> working </w:t>
      </w:r>
      <w:r w:rsidR="00FB42E6">
        <w:t>to the right,</w:t>
      </w:r>
      <w:r w:rsidR="00FB42E6" w:rsidRPr="00AA515C">
        <w:t xml:space="preserve"> </w:t>
      </w:r>
      <w:r w:rsidR="00FB42E6">
        <w:t>through</w:t>
      </w:r>
      <w:r w:rsidR="00FB42E6" w:rsidRPr="00AA515C">
        <w:t xml:space="preserve"> the </w:t>
      </w:r>
      <w:r w:rsidR="00FB42E6">
        <w:t>center</w:t>
      </w:r>
      <w:r w:rsidR="00FB42E6" w:rsidRPr="00AA515C">
        <w:t xml:space="preserve"> of the letter</w:t>
      </w:r>
      <w:r w:rsidR="00FB42E6">
        <w:t>, then upward on the right side of the letter</w:t>
      </w:r>
      <w:r w:rsidR="00FB42E6" w:rsidRPr="00AA515C">
        <w:t>, to ensure maximum adhesion contact</w:t>
      </w:r>
      <w:r w:rsidR="00FB42E6">
        <w:t xml:space="preserve"> </w:t>
      </w:r>
      <w:r>
        <w:t>(Fig. 4-4</w:t>
      </w:r>
      <w:r w:rsidR="00E40543">
        <w:t>)</w:t>
      </w:r>
      <w:r>
        <w:t>.</w:t>
      </w:r>
    </w:p>
    <w:p w:rsidR="00544D08" w:rsidRDefault="00544D08" w:rsidP="00625DC3">
      <w:pPr>
        <w:spacing w:after="120" w:line="300" w:lineRule="auto"/>
      </w:pPr>
    </w:p>
    <w:p w:rsidR="005B10FE" w:rsidRPr="00544D08" w:rsidRDefault="005B10FE" w:rsidP="00625DC3">
      <w:pPr>
        <w:spacing w:after="120" w:line="300" w:lineRule="auto"/>
      </w:pPr>
    </w:p>
    <w:p w:rsidR="005B10FE" w:rsidRDefault="00084CA2" w:rsidP="00CE6B5B">
      <w:pPr>
        <w:pStyle w:val="ProcLevel1"/>
        <w:contextualSpacing/>
      </w:pPr>
      <w:r>
        <w:t>Install</w:t>
      </w:r>
      <w:r w:rsidR="00E8352A">
        <w:t xml:space="preserve"> the</w:t>
      </w:r>
      <w:r>
        <w:t xml:space="preserve"> Letter D</w:t>
      </w:r>
      <w:r w:rsidR="004B57FE">
        <w:rPr>
          <w:noProof/>
        </w:rPr>
        <w:drawing>
          <wp:anchor distT="0" distB="0" distL="114300" distR="114300" simplePos="0" relativeHeight="251661312" behindDoc="0" locked="1" layoutInCell="1" allowOverlap="1" wp14:anchorId="250CA381" wp14:editId="70E94A80">
            <wp:simplePos x="0" y="0"/>
            <wp:positionH relativeFrom="column">
              <wp:posOffset>-23495</wp:posOffset>
            </wp:positionH>
            <wp:positionV relativeFrom="paragraph">
              <wp:posOffset>5026025</wp:posOffset>
            </wp:positionV>
            <wp:extent cx="228600" cy="228600"/>
            <wp:effectExtent l="0" t="0" r="0" b="0"/>
            <wp:wrapNone/>
            <wp:docPr id="246" name="Picture 24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2A">
        <w:t>.</w:t>
      </w:r>
    </w:p>
    <w:p w:rsidR="00625DC3" w:rsidRDefault="00625DC3" w:rsidP="00625D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1" layoutInCell="1" allowOverlap="1" wp14:anchorId="6E28CBB9" wp14:editId="2E1C73C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31" y="767"/>
                          <a:ext cx="2969937" cy="1827266"/>
                          <a:chOff x="931" y="767"/>
                          <a:chExt cx="2969937" cy="1827266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767"/>
                            <a:ext cx="2969937" cy="1827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625DC3">
                              <w:pPr>
                                <w:pStyle w:val="Fig"/>
                                <w:jc w:val="center"/>
                              </w:pPr>
                              <w:r>
                                <w:t>Fig. 5-1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CBB9" id="Group 141" o:spid="_x0000_s1094" style="position:absolute;left:0;text-align:left;margin-left:-255.6pt;margin-top:0;width:234pt;height:2in;z-index:251746304" coordorigin="9,7" coordsize="29699,18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">
                <v:shape id="Picture 142" o:spid="_x0000_s1095" type="#_x0000_t75" style="position:absolute;left:9;top:7;width:29699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5yPEAAAA3AAAAA8AAABkcnMvZG93bnJldi54bWxET01rwkAQvRf8D8sUvBTdVIPU1FWsIAgF&#10;pcaDx2l2mgSzsyG7mtRf7wqCt3m8z5ktOlOJCzWutKzgfRiBIM6sLjlXcEjXgw8QziNrrCyTgn9y&#10;sJj3XmaYaNvyD132PhchhF2CCgrv60RKlxVk0A1tTRy4P9sY9AE2udQNtiHcVHIURRNpsOTQUGBN&#10;q4Ky0/5sFOwm2Wr73Y5P03Mcf70dzTW9/qZK9V+75ScIT51/ih/ujQ7z4xHcnwkX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C5yPEAAAA3AAAAA8AAAAAAAAAAAAAAAAA&#10;nwIAAGRycy9kb3ducmV2LnhtbFBLBQYAAAAABAAEAPcAAACQAwAAAAA=&#10;" stroked="t" strokecolor="black [3213]">
                  <v:imagedata r:id="rId58" o:title=""/>
                  <v:path arrowok="t"/>
                </v:shape>
                <v:shape id="Text Box 99" o:spid="_x0000_s1096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FnsMA&#10;AADcAAAADwAAAGRycy9kb3ducmV2LnhtbERPzWoCMRC+F3yHMEJv3axVtKxGKdKW9uDBtQ8wbmaz&#10;i5vJkqS67dObguBtPr7fWW0G24kz+dA6VjDJchDEldMtGwXfh/enFxAhImvsHJOCXwqwWY8eVlho&#10;d+E9nctoRArhUKCCJsa+kDJUDVkMmeuJE1c7bzEm6I3UHi8p3HbyOc/n0mLLqaHBnrYNVafyxyrY&#10;/tVo8mO/+5hXU/MVafHW1gulHsfD6xJEpCHexTf3p07zZ1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NFnsMAAADcAAAADwAAAAAAAAAAAAAAAACYAgAAZHJzL2Rv&#10;d25yZXYueG1sUEsFBgAAAAAEAAQA9QAAAIgDAAAAAA==&#10;" stroked="f">
                  <v:textbox inset="0,0,0,0">
                    <w:txbxContent>
                      <w:p w:rsidR="00167EA7" w:rsidRDefault="00167EA7" w:rsidP="00625DC3">
                        <w:pPr>
                          <w:pStyle w:val="Fig"/>
                          <w:jc w:val="center"/>
                        </w:pPr>
                        <w:r>
                          <w:t>Fig. 5-1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Center the letter </w:t>
      </w:r>
      <w:r w:rsidR="00E8352A">
        <w:t>D</w:t>
      </w:r>
      <w:r w:rsidRPr="00AA515C">
        <w:t xml:space="preserve"> inside of the corresponding cavity in the rear tailgate to confirm fit</w:t>
      </w:r>
      <w:r>
        <w:t xml:space="preserve"> (Fig. 5-1).</w:t>
      </w:r>
    </w:p>
    <w:p w:rsidR="00625DC3" w:rsidRDefault="00625DC3" w:rsidP="00625DC3">
      <w:pPr>
        <w:pStyle w:val="ProcLevel2"/>
        <w:numPr>
          <w:ilvl w:val="0"/>
          <w:numId w:val="0"/>
        </w:numPr>
        <w:ind w:left="720"/>
      </w:pPr>
    </w:p>
    <w:p w:rsidR="00625DC3" w:rsidRDefault="00625DC3" w:rsidP="00625DC3">
      <w:pPr>
        <w:pStyle w:val="ProcLevel2"/>
        <w:numPr>
          <w:ilvl w:val="0"/>
          <w:numId w:val="0"/>
        </w:numPr>
        <w:ind w:left="720"/>
      </w:pPr>
    </w:p>
    <w:p w:rsidR="00625DC3" w:rsidRDefault="00625DC3" w:rsidP="00625DC3">
      <w:pPr>
        <w:pStyle w:val="ProcLevel2"/>
        <w:numPr>
          <w:ilvl w:val="0"/>
          <w:numId w:val="0"/>
        </w:numPr>
        <w:ind w:left="720"/>
      </w:pPr>
    </w:p>
    <w:p w:rsidR="00625DC3" w:rsidRDefault="00625DC3" w:rsidP="00625DC3">
      <w:pPr>
        <w:pStyle w:val="ProcLevel2"/>
        <w:numPr>
          <w:ilvl w:val="0"/>
          <w:numId w:val="0"/>
        </w:numPr>
        <w:ind w:left="720"/>
      </w:pPr>
    </w:p>
    <w:p w:rsidR="00625DC3" w:rsidRDefault="00625DC3" w:rsidP="00625D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1" layoutInCell="1" allowOverlap="1" wp14:anchorId="1491EDEA" wp14:editId="3D60D6F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7" y="717"/>
                          <a:ext cx="2967145" cy="1827365"/>
                          <a:chOff x="2327" y="717"/>
                          <a:chExt cx="2967145" cy="182736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717"/>
                            <a:ext cx="2967145" cy="1827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625DC3">
                              <w:pPr>
                                <w:pStyle w:val="Fig"/>
                                <w:jc w:val="center"/>
                              </w:pPr>
                              <w:r>
                                <w:t>Fig. 5-2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1EDEA" id="Group 144" o:spid="_x0000_s1097" style="position:absolute;left:0;text-align:left;margin-left:-255.6pt;margin-top:0;width:234pt;height:2in;z-index:251747328" coordorigin="23,7" coordsize="29671,18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GWs/+1Cz&#10;AABQswAAFQAAAGRycy9tZWRpYS9pbWFnZTEuanBlZ//Y/+AAEEpGSUYAAQEBANwA3AAA/9sAQwAC&#10;AQECAQECAgICAgICAgMFAwMDAwMGBAQDBQcGBwcHBgcHCAkLCQgICggHBwoNCgoLDAwMDAcJDg8N&#10;DA4LDAwM/8AACwgBuALL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">
                <v:shape id="Picture 145" o:spid="_x0000_s1098" type="#_x0000_t75" style="position:absolute;left:23;top:7;width:29671;height:1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amnrAAAAA3AAAAA8AAABkcnMvZG93bnJldi54bWxET02LwjAQvS/4H8II3tbUdRWpRpEFQXAR&#10;rHrwNjRjW0wmpYla/70RBG/zeJ8zW7TWiBs1vnKsYNBPQBDnTldcKDjsV98TED4gazSOScGDPCzm&#10;na8ZptrdeUe3LBQihrBPUUEZQp1K6fOSLPq+q4kjd3aNxRBhU0jd4D2GWyN/kmQsLVYcG0qs6a+k&#10;/JJdrQIzzPXjuN+s7C7TJ6KWRuZ/q1Sv2y6nIAK14SN+u9c6zv8dweuZeIG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qaesAAAADcAAAADwAAAAAAAAAAAAAAAACfAgAA&#10;ZHJzL2Rvd25yZXYueG1sUEsFBgAAAAAEAAQA9wAAAIwDAAAAAA==&#10;" stroked="t" strokecolor="black [3213]">
                  <v:imagedata r:id="rId60" o:title=""/>
                  <v:path arrowok="t"/>
                </v:shape>
                <v:shape id="Text Box 99" o:spid="_x0000_s1099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mBsIA&#10;AADcAAAADwAAAGRycy9kb3ducmV2LnhtbERPzWrCQBC+F3yHZQre6qa1REndBJEq9uCh6gOM2ckm&#10;NDsbsqtGn75bEHqbj+93FsVgW3Gh3jeOFbxOEhDEpdMNGwXHw/plDsIHZI2tY1JwIw9FPnpaYKbd&#10;lb/psg9GxBD2GSqoQ+gyKX1Zk0U/cR1x5CrXWwwR9kbqHq8x3LbyLUlSabHh2FBjR6uayp/92SpY&#10;3Ss0yanbbdJyar4CzT6baqbU+HlYfoAINIR/8cO91XH+ewp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OYGwgAAANwAAAAPAAAAAAAAAAAAAAAAAJgCAABkcnMvZG93&#10;bnJldi54bWxQSwUGAAAAAAQABAD1AAAAhwMAAAAA&#10;" stroked="f">
                  <v:textbox inset="0,0,0,0">
                    <w:txbxContent>
                      <w:p w:rsidR="00167EA7" w:rsidRDefault="00167EA7" w:rsidP="00625DC3">
                        <w:pPr>
                          <w:pStyle w:val="Fig"/>
                          <w:jc w:val="center"/>
                        </w:pPr>
                        <w:r>
                          <w:t>Fig. 5-2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1" layoutInCell="1" allowOverlap="1" wp14:anchorId="47239AF8" wp14:editId="3BFD02B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3" name="Picture 16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5C">
        <w:t xml:space="preserve">Align the </w:t>
      </w:r>
      <w:r>
        <w:t>bottom</w:t>
      </w:r>
      <w:r w:rsidRPr="00AA515C">
        <w:t xml:space="preserve"> edge of the letter </w:t>
      </w:r>
      <w:r w:rsidR="00E8352A">
        <w:t>D</w:t>
      </w:r>
      <w:r w:rsidRPr="00AA515C">
        <w:t xml:space="preserve"> to</w:t>
      </w:r>
      <w:r>
        <w:t xml:space="preserve"> the</w:t>
      </w:r>
      <w:r w:rsidRPr="00AA515C">
        <w:t xml:space="preserve"> vehicle. </w:t>
      </w:r>
      <w:r>
        <w:t xml:space="preserve"> Pull up</w:t>
      </w:r>
      <w:r w:rsidRPr="00AA515C">
        <w:t xml:space="preserve">ward </w:t>
      </w:r>
      <w:r>
        <w:t xml:space="preserve">on the pull tab to </w:t>
      </w:r>
      <w:r w:rsidR="00C408AF">
        <w:t>remove</w:t>
      </w:r>
      <w:bookmarkStart w:id="0" w:name="_GoBack"/>
      <w:bookmarkEnd w:id="0"/>
      <w:r w:rsidRPr="00AA515C">
        <w:t xml:space="preserve"> the adhesive liner from only the </w:t>
      </w:r>
      <w:r>
        <w:t>bottom</w:t>
      </w:r>
      <w:r w:rsidRPr="00AA515C">
        <w:t xml:space="preserve"> portion of the letter.</w:t>
      </w:r>
      <w:r>
        <w:t xml:space="preserve"> </w:t>
      </w:r>
      <w:r w:rsidRPr="00AA515C">
        <w:t xml:space="preserve"> Press lightly to adhere</w:t>
      </w:r>
      <w:r>
        <w:t xml:space="preserve"> (Fig. 5-2).</w:t>
      </w:r>
    </w:p>
    <w:p w:rsidR="00625DC3" w:rsidRDefault="00625DC3" w:rsidP="00625DC3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48352" behindDoc="0" locked="1" layoutInCell="1" allowOverlap="1" wp14:anchorId="745F2D61" wp14:editId="025CD3D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4" name="Picture 16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AA515C">
        <w:t xml:space="preserve">Do not touch </w:t>
      </w:r>
      <w:r>
        <w:t xml:space="preserve">the </w:t>
      </w:r>
      <w:r w:rsidRPr="00AA515C">
        <w:t>adhesive during installation</w:t>
      </w:r>
      <w:r>
        <w:t>.</w:t>
      </w:r>
    </w:p>
    <w:p w:rsidR="00625DC3" w:rsidRDefault="00625DC3" w:rsidP="00625DC3">
      <w:pPr>
        <w:spacing w:after="120" w:line="300" w:lineRule="auto"/>
      </w:pPr>
      <w:r>
        <w:br w:type="page"/>
      </w:r>
    </w:p>
    <w:p w:rsidR="00625DC3" w:rsidRDefault="00625DC3" w:rsidP="00625DC3">
      <w:pPr>
        <w:pStyle w:val="ProcLevel3"/>
        <w:numPr>
          <w:ilvl w:val="0"/>
          <w:numId w:val="0"/>
        </w:numPr>
        <w:ind w:left="360"/>
      </w:pPr>
    </w:p>
    <w:p w:rsidR="00625DC3" w:rsidRDefault="00625DC3" w:rsidP="00625D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1" layoutInCell="1" allowOverlap="1" wp14:anchorId="3E3753F1" wp14:editId="6B9C1BE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71" y="526"/>
                          <a:ext cx="2968457" cy="1827748"/>
                          <a:chOff x="1671" y="526"/>
                          <a:chExt cx="2968457" cy="1827748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26"/>
                            <a:ext cx="2968457" cy="1827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625DC3">
                              <w:pPr>
                                <w:pStyle w:val="Fig"/>
                                <w:jc w:val="center"/>
                              </w:pPr>
                              <w:r>
                                <w:t>Fig. 5-3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753F1" id="Group 147" o:spid="_x0000_s1100" style="position:absolute;left:0;text-align:left;margin-left:-255.6pt;margin-top:0;width:234pt;height:2in;z-index:251749376" coordorigin="16,5" coordsize="29684,1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">
                <v:shape id="Picture 148" o:spid="_x0000_s1101" type="#_x0000_t75" style="position:absolute;left:16;top:5;width:29685;height:1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+HzFAAAA3AAAAA8AAABkcnMvZG93bnJldi54bWxEj0FrwzAMhe+D/QejQW+rs3aMkdYto1Ao&#10;o4c1HYzdRKzGIbEcbK9J//10GOwm8Z7e+7TeTr5XV4qpDWzgaV6AIq6Dbbkx8HneP76CShnZYh+Y&#10;DNwowXZzf7fG0oaRT3StcqMkhFOJBlzOQ6l1qh15TPMwEIt2CdFjljU22kYcJdz3elEUL9pjy9Lg&#10;cKCdo7qrfryBhT7v9t30Fbr8floeD+4jflejMbOH6W0FKtOU/81/1wcr+M9CK8/IB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/h8xQAAANwAAAAPAAAAAAAAAAAAAAAA&#10;AJ8CAABkcnMvZG93bnJldi54bWxQSwUGAAAAAAQABAD3AAAAkQMAAAAA&#10;" stroked="t" strokecolor="black [3213]">
                  <v:imagedata r:id="rId62" o:title=""/>
                  <v:path arrowok="t"/>
                </v:shape>
                <v:shape id="Text Box 99" o:spid="_x0000_s1102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ydMIA&#10;AADcAAAADwAAAGRycy9kb3ducmV2LnhtbERPS27CMBDdV+IO1iCxKw4fQRswCCFAdMEC6AGm8cSJ&#10;iMdRbCBwelypUnfz9L4zX7a2EjdqfOlYwaCfgCDOnC7ZKPg+b98/QPiArLFyTAoe5GG56LzNMdXu&#10;zke6nYIRMYR9igqKEOpUSp8VZNH3XU0cudw1FkOEjZG6wXsMt5UcJslEWiw5NhRY07qg7HK6WgXr&#10;Z44m+akPu0k2Ml+BppsynyrV67arGYhAbfgX/7n3Os4ff8Lv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3J0wgAAANwAAAAPAAAAAAAAAAAAAAAAAJgCAABkcnMvZG93&#10;bnJldi54bWxQSwUGAAAAAAQABAD1AAAAhwMAAAAA&#10;" stroked="f">
                  <v:textbox inset="0,0,0,0">
                    <w:txbxContent>
                      <w:p w:rsidR="00167EA7" w:rsidRDefault="00167EA7" w:rsidP="00625DC3">
                        <w:pPr>
                          <w:pStyle w:val="Fig"/>
                          <w:jc w:val="center"/>
                        </w:pPr>
                        <w:r>
                          <w:t>Fig. 5-3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 xml:space="preserve">Align the </w:t>
      </w:r>
      <w:r w:rsidR="00E8352A">
        <w:t>middle</w:t>
      </w:r>
      <w:r w:rsidRPr="00AA515C">
        <w:t xml:space="preserve"> and </w:t>
      </w:r>
      <w:r w:rsidR="00E8352A">
        <w:t>top</w:t>
      </w:r>
      <w:r w:rsidRPr="00AA515C">
        <w:t xml:space="preserve"> of the letter </w:t>
      </w:r>
      <w:r w:rsidR="00E8352A">
        <w:t>D</w:t>
      </w:r>
      <w:r w:rsidRPr="00AA515C">
        <w:t xml:space="preserve"> to </w:t>
      </w:r>
      <w:r>
        <w:t xml:space="preserve">the </w:t>
      </w:r>
      <w:r w:rsidRPr="00AA515C">
        <w:t xml:space="preserve">vehicle. </w:t>
      </w:r>
      <w:r>
        <w:t xml:space="preserve"> </w:t>
      </w:r>
      <w:r w:rsidRPr="00AA515C">
        <w:t xml:space="preserve">Continue pulling the adhesive liner </w:t>
      </w:r>
      <w:r>
        <w:t>up</w:t>
      </w:r>
      <w:r w:rsidRPr="00AA515C">
        <w:t xml:space="preserve">ward, while simultaneously pressing lightly to adhere the letter as you work your way </w:t>
      </w:r>
      <w:r>
        <w:t>up (Fig. 5-3).</w:t>
      </w:r>
    </w:p>
    <w:p w:rsidR="00625DC3" w:rsidRDefault="00625DC3" w:rsidP="00625DC3">
      <w:pPr>
        <w:pStyle w:val="ProcLevel2"/>
      </w:pPr>
      <w:r w:rsidRPr="00AA515C">
        <w:t xml:space="preserve">Visually verify that the letter </w:t>
      </w:r>
      <w:r w:rsidR="00E8352A">
        <w:t>D</w:t>
      </w:r>
      <w:r w:rsidRPr="00AA515C">
        <w:t xml:space="preserve"> is positioned evenly into the tailgate cavity</w:t>
      </w:r>
      <w:r>
        <w:t>.</w:t>
      </w:r>
    </w:p>
    <w:p w:rsidR="00625DC3" w:rsidRDefault="00625DC3" w:rsidP="00625DC3">
      <w:pPr>
        <w:pStyle w:val="ProcLevel2"/>
        <w:numPr>
          <w:ilvl w:val="0"/>
          <w:numId w:val="0"/>
        </w:numPr>
        <w:ind w:left="720"/>
      </w:pPr>
    </w:p>
    <w:p w:rsidR="00E40543" w:rsidRDefault="00625DC3" w:rsidP="00625DC3">
      <w:pPr>
        <w:pStyle w:val="ProcLevel2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1" layoutInCell="1" allowOverlap="1" wp14:anchorId="5EE7EF45" wp14:editId="02D30F4C">
                <wp:simplePos x="0" y="0"/>
                <wp:positionH relativeFrom="column">
                  <wp:posOffset>-3255580</wp:posOffset>
                </wp:positionH>
                <wp:positionV relativeFrom="paragraph">
                  <wp:posOffset>-1511</wp:posOffset>
                </wp:positionV>
                <wp:extent cx="2971800" cy="1829145"/>
                <wp:effectExtent l="19050" t="19050" r="19050" b="1905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9145"/>
                          <a:chOff x="-1" y="0"/>
                          <a:chExt cx="2972289" cy="1827935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-1" y="0"/>
                            <a:ext cx="2972289" cy="1827935"/>
                            <a:chOff x="-1" y="796"/>
                            <a:chExt cx="2972289" cy="1827935"/>
                          </a:xfrm>
                        </wpg:grpSpPr>
                        <pic:pic xmlns:pic="http://schemas.openxmlformats.org/drawingml/2006/picture">
                          <pic:nvPicPr>
                            <pic:cNvPr id="152" name="Picture 15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796"/>
                              <a:ext cx="2972289" cy="1827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5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62828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625DC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54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15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625DC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7EF45" id="Group 150" o:spid="_x0000_s1103" style="position:absolute;left:0;text-align:left;margin-left:-256.35pt;margin-top:-.1pt;width:234pt;height:144.05pt;z-index:251750400;mso-width-relative:margin;mso-height-relative:margin" coordorigin="" coordsize="29722,18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">
                <v:group id="Group 151" o:spid="_x0000_s1104" style="position:absolute;width:29722;height:18279" coordorigin=",7" coordsize="29722,18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Picture 152" o:spid="_x0000_s1105" type="#_x0000_t75" style="position:absolute;top:7;width:29722;height:1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7UDDAAAA3AAAAA8AAABkcnMvZG93bnJldi54bWxET9tqwkAQfRf8h2UEX0rdVFBsdJV6Awul&#10;WFPwdcyOSTA7G7KriX/vFgq+zeFcZ7ZoTSluVLvCsoK3QQSCOLW64EzBb7J9nYBwHlljaZkU3MnB&#10;Yt7tzDDWtuEfuh18JkIIuxgV5N5XsZQuzcmgG9iKOHBnWxv0AdaZ1DU2IdyUchhFY2mw4NCQY0Wr&#10;nNLL4WoUvBzHp+Zzk5zNu7O03H+vm+VXolS/135MQXhq/VP8797pMH80hL9nwgV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HtQMMAAADcAAAADwAAAAAAAAAAAAAAAACf&#10;AgAAZHJzL2Rvd25yZXYueG1sUEsFBgAAAAAEAAQA9wAAAI8DAAAAAA==&#10;" stroked="t" strokecolor="black [3213]">
                    <v:imagedata r:id="rId64" o:title=""/>
                    <v:path arrowok="t"/>
                  </v:shape>
                  <v:shape id="Text Box 99" o:spid="_x0000_s1106" type="#_x0000_t202" style="position:absolute;left:80;top:1628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TQ8MA&#10;AADcAAAADwAAAGRycy9kb3ducmV2LnhtbERPzWoCMRC+F3yHMEJv3awVtaxGKdKW9uDBtQ8wbmaz&#10;i5vJkqS67dObguBtPr7fWW0G24kz+dA6VjDJchDEldMtGwXfh/enFxAhImvsHJOCXwqwWY8eVlho&#10;d+E9nctoRArhUKCCJsa+kDJUDVkMmeuJE1c7bzEm6I3UHi8p3HbyOc/n0mLLqaHBnrYNVafyxyrY&#10;/tVo8mO/+5hXU/MVafHW1gulHsfD6xJEpCHexTf3p07zZ1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TQ8MAAADcAAAADwAAAAAAAAAAAAAAAACYAgAAZHJzL2Rv&#10;d25yZXYueG1sUEsFBgAAAAAEAAQA9QAAAIgDAAAAAA==&#10;" stroked="f">
                    <v:textbox inset="0,0,0,0">
                      <w:txbxContent>
                        <w:p w:rsidR="00167EA7" w:rsidRDefault="00167EA7" w:rsidP="00625DC3">
                          <w:pPr>
                            <w:pStyle w:val="Fig"/>
                            <w:jc w:val="center"/>
                          </w:pPr>
                          <w:r>
                            <w:t>Fig. 5-4</w:t>
                          </w:r>
                        </w:p>
                      </w:txbxContent>
                    </v:textbox>
                  </v:shape>
                </v:group>
                <v:group id="Group 109" o:spid="_x0000_s1107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rect id="Rectangle 110" o:spid="_x0000_s1108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JRcUA&#10;AADcAAAADwAAAGRycy9kb3ducmV2LnhtbESPQUvDQBCF70L/wzKCN7uxUC2x21ICBSmCtVHPQ3aa&#10;pM3OhuzYxn/vHARvM7w3732zXI+hMxcaUhvZwcM0A0NcRd9y7eCj3N4vwCRB9thFJgc/lGC9mtws&#10;Mffxyu90OUhtNIRTjg4akT63NlUNBUzT2BOrdoxDQNF1qK0f8KrhobOzLHu0AVvWhgZ7Khqqzofv&#10;4ODta1/u9k/FTrJZJcUnn2j+Wjp3dztunsEIjfJv/rt+8Yo/V1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MlF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67EA7" w:rsidRDefault="00167EA7" w:rsidP="00625DC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109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tNfCAAAA3AAAAA8AAABkcnMvZG93bnJldi54bWxET99rwjAQfhf2P4Qb7E1T5zpmNcoQCiIM&#10;sZvvZ3NrO5tLSbLa/feLIPh2H9/PW64H04qenG8sK5hOEhDEpdUNVwq+PvPxGwgfkDW2lknBH3lY&#10;rx5GS8y0vfCB+iJUIoawz1BBHUKXSenLmgz6ie2II/dtncEQoaukdniJ4aaVz0nyKg02HBtq7GhT&#10;U3kufo2C/nyi2X6api7fvfyUqTx+BMqVenoc3hcgAg3hLr65tzrOT+dwfS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rTXwgAAANwAAAAPAAAAAAAAAAAAAAAAAJ8C&#10;AABkcnMvZG93bnJldi54bWxQSwUGAAAAAAQABAD3AAAAjgMAAAAA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>
        <w:t>Use a soft felt block</w:t>
      </w:r>
      <w:r>
        <w:rPr>
          <w:noProof/>
        </w:rPr>
        <w:drawing>
          <wp:anchor distT="0" distB="0" distL="114300" distR="114300" simplePos="0" relativeHeight="251745280" behindDoc="0" locked="1" layoutInCell="1" allowOverlap="1" wp14:anchorId="75FE994B" wp14:editId="434BC56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5" name="Picture 16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 p</w:t>
      </w:r>
      <w:r w:rsidRPr="00AA515C">
        <w:t xml:space="preserve">ress firmly on the letter </w:t>
      </w:r>
      <w:r w:rsidR="00E8352A">
        <w:t>D</w:t>
      </w:r>
      <w:r w:rsidRPr="00AA515C">
        <w:t xml:space="preserve"> from the </w:t>
      </w:r>
      <w:r>
        <w:t>bottom</w:t>
      </w:r>
      <w:r w:rsidRPr="00AA515C">
        <w:t xml:space="preserve"> edge working </w:t>
      </w:r>
      <w:r>
        <w:t>up</w:t>
      </w:r>
      <w:r w:rsidRPr="00AA515C">
        <w:t xml:space="preserve">ward to the </w:t>
      </w:r>
      <w:r>
        <w:t>top</w:t>
      </w:r>
      <w:r w:rsidRPr="00AA515C">
        <w:t xml:space="preserve"> of the letter, to ensure maximum adhesion contact</w:t>
      </w:r>
      <w:r>
        <w:t xml:space="preserve"> (Fig. 5-4</w:t>
      </w:r>
      <w:r w:rsidR="00E40543">
        <w:t>)</w:t>
      </w:r>
      <w:r w:rsidR="00E8352A">
        <w:t>.</w:t>
      </w:r>
    </w:p>
    <w:p w:rsidR="00D2189A" w:rsidRDefault="00D2189A" w:rsidP="005B10FE">
      <w:pPr>
        <w:spacing w:after="120" w:line="300" w:lineRule="auto"/>
        <w:contextualSpacing/>
      </w:pPr>
    </w:p>
    <w:p w:rsidR="00D2189A" w:rsidRDefault="00D2189A" w:rsidP="005B10FE">
      <w:pPr>
        <w:spacing w:after="120" w:line="300" w:lineRule="auto"/>
        <w:contextualSpacing/>
      </w:pPr>
    </w:p>
    <w:p w:rsidR="00D2189A" w:rsidRDefault="00D2189A" w:rsidP="005B10FE">
      <w:pPr>
        <w:spacing w:after="120" w:line="300" w:lineRule="auto"/>
        <w:contextualSpacing/>
      </w:pPr>
    </w:p>
    <w:p w:rsidR="005B10FE" w:rsidRDefault="00D2189A" w:rsidP="00CE6B5B">
      <w:pPr>
        <w:pStyle w:val="ProcLevel1"/>
        <w:contextualSpacing/>
      </w:pPr>
      <w:r>
        <w:t xml:space="preserve">Install Letter </w:t>
      </w:r>
      <w:r w:rsidR="00510C7C">
        <w:t xml:space="preserve">the </w:t>
      </w:r>
      <w:r w:rsidR="00943BEF">
        <w:t>R</w:t>
      </w:r>
      <w:r w:rsidR="00510C7C">
        <w:t>.</w:t>
      </w:r>
    </w:p>
    <w:p w:rsidR="00510C7C" w:rsidRDefault="00510C7C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1" layoutInCell="1" allowOverlap="1" wp14:anchorId="54AEF7DB" wp14:editId="57677D7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8" y="0"/>
                          <a:ext cx="2970784" cy="1828800"/>
                          <a:chOff x="508" y="0"/>
                          <a:chExt cx="2970784" cy="182880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0"/>
                            <a:ext cx="29707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510C7C">
                              <w:pPr>
                                <w:pStyle w:val="Fig"/>
                                <w:jc w:val="center"/>
                              </w:pPr>
                              <w:r>
                                <w:t>Fig. 6-1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EF7DB" id="Group 166" o:spid="_x0000_s1110" style="position:absolute;left:0;text-align:left;margin-left:-255.6pt;margin-top:0;width:234pt;height:2in;z-index:251754496" coordorigin="5" coordsize="297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">
                <v:shape id="Picture 167" o:spid="_x0000_s1111" type="#_x0000_t75" style="position:absolute;left:5;width:2970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KJnFAAAA3AAAAA8AAABkcnMvZG93bnJldi54bWxEj81qwzAQhO+FvIPYQG+NnBbc4kQJIY2h&#10;xybNwcfF2tgm1sqRFP/06atCobddZna+2fV2NK3oyfnGsoLlIgFBXFrdcKXg/JU/vYHwAVlja5kU&#10;TORhu5k9rDHTduAj9adQiRjCPkMFdQhdJqUvazLoF7YjjtrFOoMhrq6S2uEQw00rn5MklQYbjoQa&#10;O9rXVF5PdxO5hX5ZvsupOX/2hTsevvMiubVKPc7H3QpEoDH8m/+uP3Ssn77C7zNxAr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7SiZxQAAANwAAAAPAAAAAAAAAAAAAAAA&#10;AJ8CAABkcnMvZG93bnJldi54bWxQSwUGAAAAAAQABAD3AAAAkQMAAAAA&#10;" stroked="t" strokecolor="black [3213]">
                  <v:imagedata r:id="rId66" o:title=""/>
                  <v:path arrowok="t"/>
                </v:shape>
                <v:shape id="Text Box 99" o:spid="_x0000_s1112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Lj8QA&#10;AADcAAAADwAAAGRycy9kb3ducmV2LnhtbESPQW/CMAyF75P4D5GRdhvpmFRQIaAJsWkcOAD7AV7j&#10;phWNUzUZdPv1+IDEzdZ7fu/zcj34Vl2oj01gA6+TDBRxGWzDzsD36eNlDiomZIttYDLwRxHWq9HT&#10;EgsbrnygyzE5JSEcCzRQp9QVWseyJo9xEjpi0arQe0yy9k7bHq8S7ls9zbJce2xYGmrsaFNTeT7+&#10;egOb/wpd9tPtP/Pyze0SzbZNNTPmeTy8L0AlGtLDfL/+soKfC60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i4/EAAAA3AAAAA8AAAAAAAAAAAAAAAAAmAIAAGRycy9k&#10;b3ducmV2LnhtbFBLBQYAAAAABAAEAPUAAACJAwAAAAA=&#10;" stroked="f">
                  <v:textbox inset="0,0,0,0">
                    <w:txbxContent>
                      <w:p w:rsidR="00167EA7" w:rsidRDefault="00167EA7" w:rsidP="00510C7C">
                        <w:pPr>
                          <w:pStyle w:val="Fig"/>
                          <w:jc w:val="center"/>
                        </w:pPr>
                        <w:r>
                          <w:t>Fig. 6-1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Center the letter R</w:t>
      </w:r>
      <w:r w:rsidRPr="00AA515C">
        <w:t xml:space="preserve"> inside of the corresponding cavity in the rear tailgate to confirm fit</w:t>
      </w:r>
      <w:r>
        <w:t xml:space="preserve"> (Fig. 6-1).</w:t>
      </w:r>
    </w:p>
    <w:p w:rsidR="00510C7C" w:rsidRDefault="00510C7C" w:rsidP="00167EA7">
      <w:pPr>
        <w:pStyle w:val="ProcLevel2"/>
        <w:numPr>
          <w:ilvl w:val="0"/>
          <w:numId w:val="0"/>
        </w:numPr>
        <w:ind w:left="720"/>
      </w:pPr>
    </w:p>
    <w:p w:rsidR="00510C7C" w:rsidRDefault="00510C7C" w:rsidP="00167EA7">
      <w:pPr>
        <w:pStyle w:val="ProcLevel2"/>
        <w:numPr>
          <w:ilvl w:val="0"/>
          <w:numId w:val="0"/>
        </w:numPr>
        <w:ind w:left="720"/>
      </w:pPr>
    </w:p>
    <w:p w:rsidR="00510C7C" w:rsidRDefault="00510C7C" w:rsidP="00167EA7">
      <w:pPr>
        <w:pStyle w:val="ProcLevel2"/>
        <w:numPr>
          <w:ilvl w:val="0"/>
          <w:numId w:val="0"/>
        </w:numPr>
        <w:ind w:left="720"/>
      </w:pPr>
    </w:p>
    <w:p w:rsidR="00510C7C" w:rsidRDefault="00510C7C" w:rsidP="00167EA7">
      <w:pPr>
        <w:pStyle w:val="ProcLevel2"/>
        <w:numPr>
          <w:ilvl w:val="0"/>
          <w:numId w:val="0"/>
        </w:numPr>
        <w:ind w:left="720"/>
      </w:pPr>
    </w:p>
    <w:p w:rsidR="00510C7C" w:rsidRDefault="00510C7C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1" layoutInCell="1" allowOverlap="1" wp14:anchorId="384580E5" wp14:editId="5D6EA74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" y="0"/>
                          <a:ext cx="2970801" cy="1828800"/>
                          <a:chOff x="499" y="0"/>
                          <a:chExt cx="2970801" cy="182880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0"/>
                            <a:ext cx="29708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510C7C">
                              <w:pPr>
                                <w:pStyle w:val="Fig"/>
                                <w:jc w:val="center"/>
                              </w:pPr>
                              <w:r>
                                <w:t>Fig. 6-2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580E5" id="Group 169" o:spid="_x0000_s1113" style="position:absolute;left:0;text-align:left;margin-left:-255.6pt;margin-top:0;width:234pt;height:2in;z-index:251755520" coordorigin="4" coordsize="2970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">
                <v:shape id="Picture 170" o:spid="_x0000_s1114" type="#_x0000_t75" style="position:absolute;left:4;width:2970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9CXHAAAA3AAAAA8AAABkcnMvZG93bnJldi54bWxEj0FrwkAQhe8F/8MyghfRjRaMpK5SCi0e&#10;KqVGpcchO01Cs7Mxu2r8951DobcZ3pv3vllteteoK3Wh9mxgNk1AERfe1lwaOOSvkyWoEJEtNp7J&#10;wJ0CbNaDhxVm1t/4k677WCoJ4ZChgSrGNtM6FBU5DFPfEov27TuHUdau1LbDm4S7Rs+TZKEd1iwN&#10;Fbb0UlHxs784A495XryN2/cvvfs4LdPx8ezLdGHMaNg/P4GK1Md/89/11gp+KvjyjE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p9CXHAAAA3AAAAA8AAAAAAAAAAAAA&#10;AAAAnwIAAGRycy9kb3ducmV2LnhtbFBLBQYAAAAABAAEAPcAAACTAwAAAAA=&#10;" stroked="t" strokecolor="black [3213]">
                  <v:imagedata r:id="rId68" o:title=""/>
                  <v:path arrowok="t"/>
                </v:shape>
                <v:shape id="Text Box 99" o:spid="_x0000_s1115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0z8EA&#10;AADcAAAADwAAAGRycy9kb3ducmV2LnhtbERPzYrCMBC+C75DGGFvmuqCXapRRNxlPXjQ9QHGZpoW&#10;m0lponZ9eiMI3ubj+535srO1uFLrK8cKxqMEBHHudMVGwfHve/gFwgdkjbVjUvBPHpaLfm+OmXY3&#10;3tP1EIyIIewzVFCG0GRS+rwki37kGuLIFa61GCJsjdQt3mK4reUkSabSYsWxocSG1iXl58PFKljf&#10;CzTJqdn9TPNPsw2UbqoiVepj0K1mIAJ14S1+uX91nJ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tM/BAAAA3AAAAA8AAAAAAAAAAAAAAAAAmAIAAGRycy9kb3du&#10;cmV2LnhtbFBLBQYAAAAABAAEAPUAAACGAwAAAAA=&#10;" stroked="f">
                  <v:textbox inset="0,0,0,0">
                    <w:txbxContent>
                      <w:p w:rsidR="00167EA7" w:rsidRDefault="00167EA7" w:rsidP="00510C7C">
                        <w:pPr>
                          <w:pStyle w:val="Fig"/>
                          <w:jc w:val="center"/>
                        </w:pPr>
                        <w:r>
                          <w:t>Fig. 6-2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1" layoutInCell="1" allowOverlap="1" wp14:anchorId="79146A0B" wp14:editId="1F350FA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82" name="Picture 18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5C">
        <w:t>Al</w:t>
      </w:r>
      <w:r>
        <w:t>ign the top edge of the letter R</w:t>
      </w:r>
      <w:r w:rsidRPr="00AA515C">
        <w:t xml:space="preserve"> to</w:t>
      </w:r>
      <w:r>
        <w:t xml:space="preserve"> the</w:t>
      </w:r>
      <w:r w:rsidRPr="00AA515C">
        <w:t xml:space="preserve"> vehicle. </w:t>
      </w:r>
      <w:r>
        <w:t xml:space="preserve"> P</w:t>
      </w:r>
      <w:r w:rsidRPr="00AA515C">
        <w:t xml:space="preserve">ull downward </w:t>
      </w:r>
      <w:r>
        <w:t xml:space="preserve">on the pull tab to </w:t>
      </w:r>
      <w:r w:rsidRPr="00AA515C">
        <w:t>remove the adhesive liner from only the upper portion of the letter.</w:t>
      </w:r>
      <w:r>
        <w:t xml:space="preserve"> </w:t>
      </w:r>
      <w:r w:rsidRPr="00AA515C">
        <w:t xml:space="preserve"> Press lightly to adhere</w:t>
      </w:r>
      <w:r>
        <w:t xml:space="preserve"> (Fig. 6-2).</w:t>
      </w:r>
    </w:p>
    <w:p w:rsidR="00510C7C" w:rsidRDefault="00510C7C" w:rsidP="00167EA7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56544" behindDoc="0" locked="1" layoutInCell="1" allowOverlap="1" wp14:anchorId="51A528B1" wp14:editId="4816F7A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83" name="Picture 18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AA515C">
        <w:t xml:space="preserve">Do not touch </w:t>
      </w:r>
      <w:r>
        <w:t xml:space="preserve">the </w:t>
      </w:r>
      <w:r w:rsidRPr="00AA515C">
        <w:t>adhesive during installation</w:t>
      </w:r>
      <w:r>
        <w:t>.</w:t>
      </w:r>
    </w:p>
    <w:p w:rsidR="00510C7C" w:rsidRDefault="00510C7C" w:rsidP="00167EA7">
      <w:pPr>
        <w:spacing w:after="120" w:line="300" w:lineRule="auto"/>
      </w:pPr>
      <w:r>
        <w:br w:type="page"/>
      </w:r>
    </w:p>
    <w:p w:rsidR="00510C7C" w:rsidRDefault="00510C7C" w:rsidP="00167EA7">
      <w:pPr>
        <w:pStyle w:val="ProcLevel3"/>
        <w:numPr>
          <w:ilvl w:val="0"/>
          <w:numId w:val="0"/>
        </w:numPr>
        <w:ind w:left="360"/>
      </w:pPr>
    </w:p>
    <w:p w:rsidR="00510C7C" w:rsidRDefault="00510C7C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1" layoutInCell="1" allowOverlap="1" wp14:anchorId="342783FB" wp14:editId="6AFF048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26" y="0"/>
                          <a:ext cx="2969747" cy="1828800"/>
                          <a:chOff x="1026" y="0"/>
                          <a:chExt cx="2969747" cy="1828800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0"/>
                            <a:ext cx="296974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510C7C">
                              <w:pPr>
                                <w:pStyle w:val="Fig"/>
                                <w:jc w:val="center"/>
                              </w:pPr>
                              <w:r>
                                <w:t>Fig. 6-3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783FB" id="Group 172" o:spid="_x0000_s1116" style="position:absolute;left:0;text-align:left;margin-left:-255.6pt;margin-top:0;width:234pt;height:2in;z-index:251757568" coordorigin="10" coordsize="2969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uJJ5n3/G&#10;AAB/xgAAFQAAAGRycy9tZWRpYS9pbWFnZTEuanBlZ//Y/+AAEEpGSUYAAQEBANwA3AAA/9sAQwAC&#10;AQECAQECAgICAgICAgMFAwMDAwMGBAQDBQcGBwcHBgcHCAkLCQgICggHBwoNCgoLDAwMDAcJDg8N&#10;DA4LDAwM/8AACwgBuALL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">
                <v:shape id="Picture 173" o:spid="_x0000_s1117" type="#_x0000_t75" style="position:absolute;left:10;width:2969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3+PEAAAA3AAAAA8AAABkcnMvZG93bnJldi54bWxEj0FrwzAMhe+F/QejwW6t04U2I6tbssJg&#10;h+7QdruLWI1DbTnEbpL++3kw2E3iPb3vabObnBUD9aH1rGC5yEAQ11633Cj4Or/PX0CEiKzReiYF&#10;dwqw2z7MNlhqP/KRhlNsRArhUKICE2NXShlqQw7DwnfESbv43mFMa99I3eOYwp2Vz1m2lg5bTgSD&#10;He0N1dfTzSUuhntR5doeis+3a1cYuzLtt1JPj1P1CiLSFP/Nf9cfOtUvcvh9Jk0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3+PEAAAA3AAAAA8AAAAAAAAAAAAAAAAA&#10;nwIAAGRycy9kb3ducmV2LnhtbFBLBQYAAAAABAAEAPcAAACQAwAAAAA=&#10;" stroked="t" strokecolor="black [3213]">
                  <v:imagedata r:id="rId70" o:title=""/>
                  <v:path arrowok="t"/>
                </v:shape>
                <v:shape id="Text Box 99" o:spid="_x0000_s1118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XV8IA&#10;AADcAAAADwAAAGRycy9kb3ducmV2LnhtbERPzWrCQBC+F3yHZQre6qa1GEndBJEq9uCh6gOM2ckm&#10;NDsbsqtGn75bEHqbj+93FsVgW3Gh3jeOFbxOEhDEpdMNGwXHw/plDsIHZI2tY1JwIw9FPnpaYKbd&#10;lb/psg9GxBD2GSqoQ+gyKX1Zk0U/cR1x5CrXWwwR9kbqHq8x3LbyLUlm0mLDsaHGjlY1lT/7s1Ww&#10;uldoklO328zKqfkKlH42Var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hdXwgAAANwAAAAPAAAAAAAAAAAAAAAAAJgCAABkcnMvZG93&#10;bnJldi54bWxQSwUGAAAAAAQABAD1AAAAhwMAAAAA&#10;" stroked="f">
                  <v:textbox inset="0,0,0,0">
                    <w:txbxContent>
                      <w:p w:rsidR="00167EA7" w:rsidRDefault="00167EA7" w:rsidP="00510C7C">
                        <w:pPr>
                          <w:pStyle w:val="Fig"/>
                          <w:jc w:val="center"/>
                        </w:pPr>
                        <w:r>
                          <w:t>Fig. 6-3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>Align the m</w:t>
      </w:r>
      <w:r>
        <w:t>iddle and bottom of the letter R</w:t>
      </w:r>
      <w:r w:rsidRPr="00AA515C">
        <w:t xml:space="preserve"> to </w:t>
      </w:r>
      <w:r>
        <w:t xml:space="preserve">the </w:t>
      </w:r>
      <w:r w:rsidRPr="00AA515C">
        <w:t xml:space="preserve">vehicle. </w:t>
      </w:r>
      <w:r>
        <w:t xml:space="preserve"> </w:t>
      </w:r>
      <w:r w:rsidRPr="00AA515C">
        <w:t>Continue pulling the adhesive liner downward, while simultaneously pressing lightly to adhere the letter as you work your way down</w:t>
      </w:r>
      <w:r>
        <w:t xml:space="preserve"> (Fig. 6-3).</w:t>
      </w:r>
    </w:p>
    <w:p w:rsidR="00510C7C" w:rsidRDefault="00510C7C" w:rsidP="00167EA7">
      <w:pPr>
        <w:pStyle w:val="ProcLevel2"/>
      </w:pPr>
      <w:r w:rsidRPr="00AA515C">
        <w:t xml:space="preserve">Visually verify that the letter </w:t>
      </w:r>
      <w:r>
        <w:t>R</w:t>
      </w:r>
      <w:r w:rsidRPr="00AA515C">
        <w:t xml:space="preserve"> is positioned evenly into the tailgate cavity</w:t>
      </w:r>
      <w:r>
        <w:t>.</w:t>
      </w:r>
    </w:p>
    <w:p w:rsidR="00510C7C" w:rsidRDefault="00510C7C" w:rsidP="00167EA7">
      <w:pPr>
        <w:pStyle w:val="ProcLevel2"/>
        <w:numPr>
          <w:ilvl w:val="0"/>
          <w:numId w:val="0"/>
        </w:numPr>
        <w:ind w:left="720"/>
      </w:pPr>
    </w:p>
    <w:p w:rsidR="00D2189A" w:rsidRDefault="00510C7C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1" layoutInCell="1" allowOverlap="1" wp14:anchorId="545CBE46" wp14:editId="04FC758D">
                <wp:simplePos x="0" y="0"/>
                <wp:positionH relativeFrom="column">
                  <wp:posOffset>-3246352</wp:posOffset>
                </wp:positionH>
                <wp:positionV relativeFrom="paragraph">
                  <wp:posOffset>-5124</wp:posOffset>
                </wp:positionV>
                <wp:extent cx="2971800" cy="1830457"/>
                <wp:effectExtent l="19050" t="19050" r="19050" b="1778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0457"/>
                          <a:chOff x="1345" y="0"/>
                          <a:chExt cx="2971800" cy="1828864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1345" y="0"/>
                            <a:ext cx="2971800" cy="1828864"/>
                            <a:chOff x="1345" y="796"/>
                            <a:chExt cx="2971800" cy="1828864"/>
                          </a:xfrm>
                        </wpg:grpSpPr>
                        <pic:pic xmlns:pic="http://schemas.openxmlformats.org/drawingml/2006/picture">
                          <pic:nvPicPr>
                            <pic:cNvPr id="177" name="Picture 17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5" y="796"/>
                              <a:ext cx="2971800" cy="1828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7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63629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510C7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6-4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79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18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510C7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CBE46" id="Group 175" o:spid="_x0000_s1119" style="position:absolute;left:0;text-align:left;margin-left:-255.6pt;margin-top:-.4pt;width:234pt;height:144.15pt;z-index:251758592;mso-height-relative:margin" coordorigin="13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">
                <v:group id="Group 176" o:spid="_x0000_s1120" style="position:absolute;left:13;width:29718;height:18288" coordorigin="13,7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Picture 177" o:spid="_x0000_s1121" type="#_x0000_t75" style="position:absolute;left:13;top:7;width:29718;height:1828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8g7BAAAA3AAAAA8AAABkcnMvZG93bnJldi54bWxET0uLwjAQvi/4H8IIe1tTl8VKNYrKKou3&#10;9XHwNjRjW20mpYk2/vuNsOBtPr7nTOfB1OJOrassKxgOEhDEudUVFwoO+/XHGITzyBpry6TgQQ7m&#10;s97bFDNtO/6l+84XIoawy1BB6X2TSenykgy6gW2II3e2rUEfYVtI3WIXw00tP5NkJA1WHBtKbGhV&#10;Un7d3YyC7fKol/sv2pzCd7gUvhul4YJKvffDYgLCU/Av8b/7R8f5aQrPZ+IF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Y8g7BAAAA3AAAAA8AAAAAAAAAAAAAAAAAnwIA&#10;AGRycy9kb3ducmV2LnhtbFBLBQYAAAAABAAEAPcAAACNAwAAAAA=&#10;" stroked="t" strokecolor="black [3213]">
                    <v:imagedata r:id="rId72" o:title=""/>
                    <v:path arrowok="t"/>
                  </v:shape>
                  <v:shape id="Text Box 99" o:spid="_x0000_s1122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dUsQA&#10;AADcAAAADwAAAGRycy9kb3ducmV2LnhtbESPQW/CMAyF75P4D5GRdhvpmERRIaAJsWkcOAD7AV7j&#10;phWNUzUZdPv1+IDEzdZ7fu/zcj34Vl2oj01gA6+TDBRxGWzDzsD36eNlDiomZIttYDLwRxHWq9HT&#10;EgsbrnygyzE5JSEcCzRQp9QVWseyJo9xEjpi0arQe0yy9k7bHq8S7ls9zbKZ9tiwNNTY0aam8nz8&#10;9QY2/xW67Kfbf87KN7dLlG+bKjfmeTy8L0AlGtLDfL/+soKfC60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HVLEAAAA3AAAAA8AAAAAAAAAAAAAAAAAmAIAAGRycy9k&#10;b3ducmV2LnhtbFBLBQYAAAAABAAEAPUAAACJAwAAAAA=&#10;" stroked="f">
                    <v:textbox inset="0,0,0,0">
                      <w:txbxContent>
                        <w:p w:rsidR="00167EA7" w:rsidRDefault="00167EA7" w:rsidP="00510C7C">
                          <w:pPr>
                            <w:pStyle w:val="Fig"/>
                            <w:jc w:val="center"/>
                          </w:pPr>
                          <w:r>
                            <w:t>Fig. 6-4</w:t>
                          </w:r>
                        </w:p>
                      </w:txbxContent>
                    </v:textbox>
                  </v:shape>
                </v:group>
                <v:group id="Group 109" o:spid="_x0000_s1123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Rectangle 110" o:spid="_x0000_s1124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pBMUA&#10;AADcAAAADwAAAGRycy9kb3ducmV2LnhtbESPQUvDQBCF70L/wzIFb3ZjQS1pt0UCghTB2rQ9D9lp&#10;Es3OhuzYxn/vHARvM7w3732z2oyhMxcaUhvZwf0sA0NcRd9y7eBQvtwtwCRB9thFJgc/lGCzntys&#10;MPfxyh902UttNIRTjg4akT63NlUNBUyz2BOrdo5DQNF1qK0f8KrhobPzLHu0AVvWhgZ7Khqqvvbf&#10;wcH7aVdud0/FVrJ5JcWRP+nhrXTudjo+L8EIjfJv/rt+9Yq/UHx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ukE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67EA7" w:rsidRDefault="00167EA7" w:rsidP="00510C7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125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JbCAAAA3AAAAA8AAABkcnMvZG93bnJldi54bWxET9tqwkAQfS/4D8sIfaub1EYkuooIASmU&#10;Ui/vY3ZMotnZsLuN6d93CwXf5nCus1wPphU9Od9YVpBOEhDEpdUNVwqOh+JlDsIHZI2tZVLwQx7W&#10;q9HTEnNt7/xF/T5UIoawz1FBHUKXS+nLmgz6ie2II3exzmCI0FVSO7zHcNPK1ySZSYMNx4YaO9rW&#10;VN7230ZBfzvT9DPNMle8v13LTJ4+AhVKPY+HzQJEoCE8xP/unY7z5yn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JSWwgAAANwAAAAPAAAAAAAAAAAAAAAAAJ8C&#10;AABkcnMvZG93bnJldi54bWxQSwUGAAAAAAQABAD3AAAAjgMAAAAA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>
        <w:t>Use a soft felt block</w:t>
      </w:r>
      <w:r>
        <w:rPr>
          <w:noProof/>
        </w:rPr>
        <w:drawing>
          <wp:anchor distT="0" distB="0" distL="114300" distR="114300" simplePos="0" relativeHeight="251753472" behindDoc="0" locked="1" layoutInCell="1" allowOverlap="1" wp14:anchorId="643647D6" wp14:editId="116EBDA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84" name="Picture 18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 press firmly on the letter R</w:t>
      </w:r>
      <w:r w:rsidRPr="00AA515C">
        <w:t xml:space="preserve"> from the top edge working downward to the bottom of the letter, to ensure maximum adhesion contact</w:t>
      </w:r>
      <w:r>
        <w:t xml:space="preserve"> (Fig. 6-4</w:t>
      </w:r>
      <w:r w:rsidR="00943BEF">
        <w:t>)</w:t>
      </w:r>
      <w:r>
        <w:t>.</w:t>
      </w:r>
    </w:p>
    <w:p w:rsidR="00D2189A" w:rsidRDefault="00D2189A" w:rsidP="00167EA7">
      <w:pPr>
        <w:spacing w:after="120" w:line="300" w:lineRule="auto"/>
      </w:pPr>
    </w:p>
    <w:p w:rsidR="00167EA7" w:rsidRDefault="00167EA7" w:rsidP="00167EA7">
      <w:pPr>
        <w:spacing w:after="120" w:line="300" w:lineRule="auto"/>
      </w:pPr>
    </w:p>
    <w:p w:rsidR="00167EA7" w:rsidRDefault="00167EA7" w:rsidP="00167EA7">
      <w:pPr>
        <w:spacing w:after="120" w:line="300" w:lineRule="auto"/>
      </w:pPr>
    </w:p>
    <w:p w:rsidR="005B10FE" w:rsidRDefault="00D2189A" w:rsidP="00167EA7">
      <w:pPr>
        <w:pStyle w:val="ProcLevel1"/>
        <w:contextualSpacing/>
      </w:pPr>
      <w:r>
        <w:t xml:space="preserve">Install </w:t>
      </w:r>
      <w:r w:rsidR="00167EA7">
        <w:t xml:space="preserve">the </w:t>
      </w:r>
      <w:r>
        <w:t>Letter A</w:t>
      </w:r>
      <w:r w:rsidR="00167EA7">
        <w:t>.</w:t>
      </w:r>
      <w:r w:rsidR="004B57FE">
        <w:rPr>
          <w:noProof/>
        </w:rPr>
        <w:drawing>
          <wp:anchor distT="0" distB="0" distL="114300" distR="114300" simplePos="0" relativeHeight="251667456" behindDoc="0" locked="1" layoutInCell="1" allowOverlap="1" wp14:anchorId="75CD14CB" wp14:editId="57A3B1F8">
            <wp:simplePos x="0" y="0"/>
            <wp:positionH relativeFrom="column">
              <wp:posOffset>-31750</wp:posOffset>
            </wp:positionH>
            <wp:positionV relativeFrom="paragraph">
              <wp:posOffset>5182870</wp:posOffset>
            </wp:positionV>
            <wp:extent cx="228600" cy="228600"/>
            <wp:effectExtent l="0" t="0" r="0" b="0"/>
            <wp:wrapNone/>
            <wp:docPr id="252" name="Picture 25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EA7" w:rsidRDefault="00167EA7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1" layoutInCell="1" allowOverlap="1" wp14:anchorId="59ABC5EE" wp14:editId="2DD52A9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54" y="0"/>
                          <a:ext cx="2970292" cy="1828800"/>
                          <a:chOff x="754" y="0"/>
                          <a:chExt cx="2970292" cy="1828800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0"/>
                            <a:ext cx="29702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167EA7">
                              <w:pPr>
                                <w:pStyle w:val="Fig"/>
                                <w:jc w:val="center"/>
                              </w:pPr>
                              <w:r>
                                <w:t>Fig. 7-1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BC5EE" id="Group 185" o:spid="_x0000_s1126" style="position:absolute;left:0;text-align:left;margin-left:-255.6pt;margin-top:0;width:234pt;height:2in;z-index:251762688" coordorigin="7" coordsize="2970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">
                <v:shape id="Picture 186" o:spid="_x0000_s1127" type="#_x0000_t75" style="position:absolute;left:7;width:2970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vwrBAAAA3AAAAA8AAABkcnMvZG93bnJldi54bWxET01rwkAQvRf8D8sI3pqNodgYXUWkxR5t&#10;FLwO2TEJZmfT7MbEf+8WCr3N433OejuaRtypc7VlBfMoBkFcWF1zqeB8+nxNQTiPrLGxTAoe5GC7&#10;mbysMdN24G+6574UIYRdhgoq79tMSldUZNBFtiUO3NV2Bn2AXSl1h0MIN41M4nghDdYcGipsaV9R&#10;cct7o+Dng477wdXvh/wyjP0xWbo3o5WaTcfdCoSn0f+L/9xfOsxPF/D7TLh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svwrBAAAA3AAAAA8AAAAAAAAAAAAAAAAAnwIA&#10;AGRycy9kb3ducmV2LnhtbFBLBQYAAAAABAAEAPcAAACNAwAAAAA=&#10;" stroked="t" strokecolor="black [3213]">
                  <v:imagedata r:id="rId74" o:title=""/>
                  <v:path arrowok="t"/>
                </v:shape>
                <v:shape id="Text Box 99" o:spid="_x0000_s1128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5B8EA&#10;AADcAAAADwAAAGRycy9kb3ducmV2LnhtbERPzYrCMBC+C75DGMGbpipY6RplERX3sAd/HmC2maZl&#10;m0lpolaf3iwseJuP73eW687W4katrxwrmIwTEMS50xUbBZfzbrQA4QOyxtoxKXiQh/Wq31tipt2d&#10;j3Q7BSNiCPsMFZQhNJmUPi/Joh+7hjhyhWsthghbI3WL9xhuazlNkrm0WHFsKLGhTUn57+lqFWye&#10;BZrkp/nez/OZ+QqUbqsiVWo46D4/QATqwlv87z7oOH+Rwt8z8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+QfBAAAA3AAAAA8AAAAAAAAAAAAAAAAAmAIAAGRycy9kb3du&#10;cmV2LnhtbFBLBQYAAAAABAAEAPUAAACGAwAAAAA=&#10;" stroked="f">
                  <v:textbox inset="0,0,0,0">
                    <w:txbxContent>
                      <w:p w:rsidR="00167EA7" w:rsidRDefault="00167EA7" w:rsidP="00167EA7">
                        <w:pPr>
                          <w:pStyle w:val="Fig"/>
                          <w:jc w:val="center"/>
                        </w:pPr>
                        <w:r>
                          <w:t>Fig. 7-1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Center the letter A</w:t>
      </w:r>
      <w:r w:rsidRPr="00AA515C">
        <w:t xml:space="preserve"> inside of the corresponding cavity in the rear tailgate to confirm fit</w:t>
      </w:r>
      <w:r>
        <w:t xml:space="preserve"> (Fig. 7-1).</w:t>
      </w:r>
    </w:p>
    <w:p w:rsidR="00167EA7" w:rsidRDefault="00167EA7" w:rsidP="00167EA7">
      <w:pPr>
        <w:pStyle w:val="ProcLevel2"/>
        <w:numPr>
          <w:ilvl w:val="0"/>
          <w:numId w:val="0"/>
        </w:numPr>
        <w:ind w:left="720"/>
      </w:pPr>
    </w:p>
    <w:p w:rsidR="00167EA7" w:rsidRDefault="00167EA7" w:rsidP="00167EA7">
      <w:pPr>
        <w:pStyle w:val="ProcLevel2"/>
        <w:numPr>
          <w:ilvl w:val="0"/>
          <w:numId w:val="0"/>
        </w:numPr>
        <w:ind w:left="720"/>
      </w:pPr>
    </w:p>
    <w:p w:rsidR="00167EA7" w:rsidRDefault="00167EA7" w:rsidP="00167EA7">
      <w:pPr>
        <w:pStyle w:val="ProcLevel2"/>
        <w:numPr>
          <w:ilvl w:val="0"/>
          <w:numId w:val="0"/>
        </w:numPr>
        <w:ind w:left="720"/>
      </w:pPr>
    </w:p>
    <w:p w:rsidR="00167EA7" w:rsidRDefault="00167EA7" w:rsidP="00167EA7">
      <w:pPr>
        <w:pStyle w:val="ProcLevel2"/>
        <w:numPr>
          <w:ilvl w:val="0"/>
          <w:numId w:val="0"/>
        </w:numPr>
        <w:ind w:left="720"/>
      </w:pPr>
    </w:p>
    <w:p w:rsidR="00167EA7" w:rsidRDefault="00167EA7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1" layoutInCell="1" allowOverlap="1" wp14:anchorId="65CF57EA" wp14:editId="5E6C984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" y="444"/>
                          <a:ext cx="2970801" cy="1827912"/>
                          <a:chOff x="499" y="444"/>
                          <a:chExt cx="2970801" cy="1827912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444"/>
                            <a:ext cx="2970801" cy="18279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167EA7">
                              <w:pPr>
                                <w:pStyle w:val="Fig"/>
                                <w:jc w:val="center"/>
                              </w:pPr>
                              <w:r>
                                <w:t>Fig. 7-2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F57EA" id="Group 188" o:spid="_x0000_s1129" style="position:absolute;left:0;text-align:left;margin-left:-255.6pt;margin-top:0;width:234pt;height:2in;z-index:251763712" coordorigin="4,4" coordsize="29708,18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">
                <v:shape id="Picture 189" o:spid="_x0000_s1130" type="#_x0000_t75" style="position:absolute;left:4;top:4;width:29709;height:18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/zJLCAAAA3AAAAA8AAABkcnMvZG93bnJldi54bWxET0trAjEQvgv9D2EKXopmVbDrapQqtXi0&#10;vs7DZtxd3Ey2Sarbf2+Egrf5+J4zW7SmFldyvrKsYNBPQBDnVldcKDjs170UhA/IGmvLpOCPPCzm&#10;L50ZZtre+Juuu1CIGMI+QwVlCE0mpc9LMuj7tiGO3Nk6gyFCV0jt8BbDTS2HSTKWBiuODSU2tCop&#10;v+x+jYLl0O9/tp9vo9PqfWCLZHRM3ddaqe5r+zEFEagNT/G/e6Pj/HQCj2fi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/8ySwgAAANwAAAAPAAAAAAAAAAAAAAAAAJ8C&#10;AABkcnMvZG93bnJldi54bWxQSwUGAAAAAAQABAD3AAAAjgMAAAAA&#10;" stroked="t" strokecolor="black [3213]">
                  <v:imagedata r:id="rId76" o:title=""/>
                  <v:path arrowok="t"/>
                </v:shape>
                <v:shape id="Text Box 99" o:spid="_x0000_s1131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3rsUA&#10;AADcAAAADwAAAGRycy9kb3ducmV2LnhtbESPzW7CQAyE75V4h5WReisbQOInsCCEStUeeuDnAUzW&#10;2URkvVF2C2mfvj5U6s3WjGc+r7e9b9SdulgHNjAeZaCIi2BrdgYu58PLAlRMyBabwGTgmyJsN4On&#10;NeY2PPhI91NySkI45migSqnNtY5FRR7jKLTEopWh85hk7Zy2HT4k3Dd6kmUz7bFmaaiwpX1Fxe30&#10;5Q3sf0p02bX9fJsVU/eRaP5al3Njnof9bgUqUZ/+zX/X7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feuxQAAANwAAAAPAAAAAAAAAAAAAAAAAJgCAABkcnMv&#10;ZG93bnJldi54bWxQSwUGAAAAAAQABAD1AAAAigMAAAAA&#10;" stroked="f">
                  <v:textbox inset="0,0,0,0">
                    <w:txbxContent>
                      <w:p w:rsidR="00167EA7" w:rsidRDefault="00167EA7" w:rsidP="00167EA7">
                        <w:pPr>
                          <w:pStyle w:val="Fig"/>
                          <w:jc w:val="center"/>
                        </w:pPr>
                        <w:r>
                          <w:t>Fig. 7-2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1" layoutInCell="1" allowOverlap="1" wp14:anchorId="071AC7B2" wp14:editId="296B9A5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7" name="Picture 29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5C">
        <w:t>Al</w:t>
      </w:r>
      <w:r>
        <w:t>ign the top edge of the letter A</w:t>
      </w:r>
      <w:r w:rsidRPr="00AA515C">
        <w:t xml:space="preserve"> to</w:t>
      </w:r>
      <w:r>
        <w:t xml:space="preserve"> the</w:t>
      </w:r>
      <w:r w:rsidRPr="00AA515C">
        <w:t xml:space="preserve"> vehicle. </w:t>
      </w:r>
      <w:r>
        <w:t xml:space="preserve"> P</w:t>
      </w:r>
      <w:r w:rsidRPr="00AA515C">
        <w:t xml:space="preserve">ull downward </w:t>
      </w:r>
      <w:r>
        <w:t xml:space="preserve">on the pull tab to </w:t>
      </w:r>
      <w:r w:rsidRPr="00AA515C">
        <w:t>remove the adhesive liner from only the upper portion of the letter.</w:t>
      </w:r>
      <w:r>
        <w:t xml:space="preserve"> </w:t>
      </w:r>
      <w:r w:rsidRPr="00AA515C">
        <w:t xml:space="preserve"> Press lightly to adhere</w:t>
      </w:r>
      <w:r>
        <w:t xml:space="preserve"> (Fig. 7-2).</w:t>
      </w:r>
    </w:p>
    <w:p w:rsidR="00167EA7" w:rsidRDefault="00167EA7" w:rsidP="00167EA7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64736" behindDoc="0" locked="1" layoutInCell="1" allowOverlap="1" wp14:anchorId="200D72B9" wp14:editId="3EF6D8A2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8" name="Picture 29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Pr="00AA515C">
        <w:t xml:space="preserve">Do not touch </w:t>
      </w:r>
      <w:r>
        <w:t xml:space="preserve">the </w:t>
      </w:r>
      <w:r w:rsidRPr="00AA515C">
        <w:t>adhesive during installation</w:t>
      </w:r>
      <w:r>
        <w:t>.</w:t>
      </w:r>
    </w:p>
    <w:p w:rsidR="00167EA7" w:rsidRDefault="00167EA7" w:rsidP="00167EA7">
      <w:pPr>
        <w:spacing w:after="120" w:line="300" w:lineRule="auto"/>
      </w:pPr>
      <w:r>
        <w:br w:type="page"/>
      </w:r>
    </w:p>
    <w:p w:rsidR="00167EA7" w:rsidRDefault="00167EA7" w:rsidP="00167EA7">
      <w:pPr>
        <w:pStyle w:val="ProcLevel3"/>
        <w:numPr>
          <w:ilvl w:val="0"/>
          <w:numId w:val="0"/>
        </w:numPr>
        <w:ind w:left="360"/>
      </w:pPr>
    </w:p>
    <w:p w:rsidR="00167EA7" w:rsidRDefault="00167EA7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1" layoutInCell="1" allowOverlap="1" wp14:anchorId="1EE185E3" wp14:editId="4CDA106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26" y="205"/>
                          <a:ext cx="2969747" cy="1828389"/>
                          <a:chOff x="1026" y="205"/>
                          <a:chExt cx="2969747" cy="1828389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205"/>
                            <a:ext cx="2969747" cy="18283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362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67EA7" w:rsidRDefault="00167EA7" w:rsidP="00167EA7">
                              <w:pPr>
                                <w:pStyle w:val="Fig"/>
                                <w:jc w:val="center"/>
                              </w:pPr>
                              <w:r>
                                <w:t>Fig. 7-3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185E3" id="Group 191" o:spid="_x0000_s1132" style="position:absolute;left:0;text-align:left;margin-left:-255.6pt;margin-top:0;width:234pt;height:2in;z-index:251765760" coordorigin="10,2" coordsize="29697,18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">
                <v:shape id="Picture 288" o:spid="_x0000_s1133" type="#_x0000_t75" style="position:absolute;left:10;top:2;width:29697;height:18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OhjDAAAA3AAAAA8AAABkcnMvZG93bnJldi54bWxET01rg0AQvRf6H5Yp9NasyUGCzUYSSbAe&#10;CjFtIbkN7kQl7qy4W7X/vnso9Ph435t0Np0YaXCtZQXLRQSCuLK65VrB58fxZQ3CeWSNnWVS8EMO&#10;0u3jwwYTbScuaTz7WoQQdgkqaLzvEyld1ZBBt7A9ceBudjDoAxxqqQecQrjp5CqKYmmw5dDQYE9Z&#10;Q9X9/G0U5PH1RO92xGKfnw5l1i+L8vKl1PPTvHsF4Wn2/+I/95tWsFqHteFMO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Y6GMMAAADcAAAADwAAAAAAAAAAAAAAAACf&#10;AgAAZHJzL2Rvd25yZXYueG1sUEsFBgAAAAAEAAQA9wAAAI8DAAAAAA==&#10;" stroked="t" strokecolor="black [3213]">
                  <v:imagedata r:id="rId78" o:title=""/>
                  <v:path arrowok="t"/>
                </v:shape>
                <v:shape id="Text Box 99" o:spid="_x0000_s1134" type="#_x0000_t202" style="position:absolute;left:80;top:16362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pksUA&#10;AADcAAAADwAAAGRycy9kb3ducmV2LnhtbESPQWvCQBSE7wX/w/IK3uqmCtGmriJBpT14qO0PeM2+&#10;bEKzb0N2TaK/vlsQehxm5htmvR1tI3rqfO1YwfMsAUFcOF2zUfD1eXhagfABWWPjmBRcycN2M3lY&#10;Y6bdwB/Un4MREcI+QwVVCG0mpS8qsuhnriWOXuk6iyHKzkjd4RDhtpHzJEmlxZrjQoUt5RUVP+eL&#10;VZDfSjTJd3s6psXCvAda7utyqdT0cdy9ggg0hv/wvf2mFcxX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6mSxQAAANwAAAAPAAAAAAAAAAAAAAAAAJgCAABkcnMv&#10;ZG93bnJldi54bWxQSwUGAAAAAAQABAD1AAAAigMAAAAA&#10;" stroked="f">
                  <v:textbox inset="0,0,0,0">
                    <w:txbxContent>
                      <w:p w:rsidR="00167EA7" w:rsidRDefault="00167EA7" w:rsidP="00167EA7">
                        <w:pPr>
                          <w:pStyle w:val="Fig"/>
                          <w:jc w:val="center"/>
                        </w:pPr>
                        <w:r>
                          <w:t>Fig. 7-3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A515C">
        <w:t>Align the m</w:t>
      </w:r>
      <w:r>
        <w:t>iddle and bottom of the letter A</w:t>
      </w:r>
      <w:r w:rsidRPr="00AA515C">
        <w:t xml:space="preserve"> to </w:t>
      </w:r>
      <w:r>
        <w:t xml:space="preserve">the </w:t>
      </w:r>
      <w:r w:rsidRPr="00AA515C">
        <w:t xml:space="preserve">vehicle. </w:t>
      </w:r>
      <w:r>
        <w:t xml:space="preserve"> </w:t>
      </w:r>
      <w:r w:rsidRPr="00AA515C">
        <w:t>Continue pulling the adhesive liner downward, while simultaneously pressing lightly to adhere the letter as you work your way down</w:t>
      </w:r>
      <w:r>
        <w:t xml:space="preserve"> (Fig. 7-3).</w:t>
      </w:r>
    </w:p>
    <w:p w:rsidR="00167EA7" w:rsidRDefault="00167EA7" w:rsidP="00167EA7">
      <w:pPr>
        <w:pStyle w:val="ProcLevel2"/>
      </w:pPr>
      <w:r w:rsidRPr="00AA515C">
        <w:t xml:space="preserve">Visually verify that the letter </w:t>
      </w:r>
      <w:r>
        <w:t>A</w:t>
      </w:r>
      <w:r w:rsidRPr="00AA515C">
        <w:t xml:space="preserve"> is positioned evenly into the tailgate cavity</w:t>
      </w:r>
      <w:r>
        <w:t>.</w:t>
      </w:r>
    </w:p>
    <w:p w:rsidR="00167EA7" w:rsidRDefault="00167EA7" w:rsidP="00167EA7">
      <w:pPr>
        <w:pStyle w:val="ProcLevel2"/>
        <w:numPr>
          <w:ilvl w:val="0"/>
          <w:numId w:val="0"/>
        </w:numPr>
        <w:ind w:left="720"/>
      </w:pPr>
    </w:p>
    <w:p w:rsidR="002773AD" w:rsidRDefault="00167EA7" w:rsidP="00167EA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1" layoutInCell="1" allowOverlap="1" wp14:anchorId="64B54A4A" wp14:editId="19EFDC2A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67355" cy="1718310"/>
                <wp:effectExtent l="19050" t="19050" r="23495" b="1524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718310"/>
                          <a:chOff x="1346" y="-1"/>
                          <a:chExt cx="2967533" cy="1717575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1346" y="-1"/>
                            <a:ext cx="2967533" cy="1717575"/>
                            <a:chOff x="1346" y="795"/>
                            <a:chExt cx="2967533" cy="1717575"/>
                          </a:xfrm>
                        </wpg:grpSpPr>
                        <pic:pic xmlns:pic="http://schemas.openxmlformats.org/drawingml/2006/picture">
                          <pic:nvPicPr>
                            <pic:cNvPr id="292" name="Picture 29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795"/>
                              <a:ext cx="2967533" cy="1717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52571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67EA7" w:rsidRDefault="00167EA7" w:rsidP="00167EA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7-4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294" name="Group 109"/>
                        <wpg:cNvGrpSpPr>
                          <a:grpSpLocks/>
                        </wpg:cNvGrpSpPr>
                        <wpg:grpSpPr bwMode="auto">
                          <a:xfrm>
                            <a:off x="14639" y="5521"/>
                            <a:ext cx="1003300" cy="254635"/>
                            <a:chOff x="3345" y="1936"/>
                            <a:chExt cx="1580" cy="401"/>
                          </a:xfrm>
                        </wpg:grpSpPr>
                        <wps:wsp>
                          <wps:cNvPr id="29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936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7EA7" w:rsidRDefault="00167EA7" w:rsidP="00167EA7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Soft felt 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19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54A4A" id="Group 290" o:spid="_x0000_s1135" style="position:absolute;left:0;text-align:left;margin-left:-255.75pt;margin-top:-.45pt;width:233.65pt;height:135.3pt;z-index:251766784;mso-height-relative:margin" coordorigin="13" coordsize="29675,17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">
                <v:group id="Group 291" o:spid="_x0000_s1136" style="position:absolute;left:13;width:29675;height:17175" coordorigin="13,7" coordsize="29675,1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Picture 292" o:spid="_x0000_s1137" type="#_x0000_t75" style="position:absolute;left:13;top:7;width:29675;height:171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kgjFAAAA3AAAAA8AAABkcnMvZG93bnJldi54bWxEj0FrwkAUhO+C/2F5Qm+6MYLY1FWKIIhQ&#10;wZhCj6/Zl2ww+zZkV03/fVco9DjMzDfMejvYVtyp941jBfNZAoK4dLrhWkFx2U9XIHxA1tg6JgU/&#10;5GG7GY/WmGn34DPd81CLCGGfoQITQpdJ6UtDFv3MdcTRq1xvMUTZ11L3+Ihw28o0SZbSYsNxwWBH&#10;O0PlNb9ZBdfPj69VVe1Op1txOH4vF7kpu1ypl8nw/gYi0BD+w3/tg1aQvqbwPB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gJIIxQAAANwAAAAPAAAAAAAAAAAAAAAA&#10;AJ8CAABkcnMvZG93bnJldi54bWxQSwUGAAAAAAQABAD3AAAAkQMAAAAA&#10;" stroked="t" strokecolor="black [3213]">
                    <v:imagedata r:id="rId80" o:title=""/>
                    <v:path arrowok="t"/>
                  </v:shape>
                  <v:shape id="Text Box 99" o:spid="_x0000_s1138" type="#_x0000_t202" style="position:absolute;left:80;top:15257;width:5486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IpcUA&#10;AADcAAAADwAAAGRycy9kb3ducmV2LnhtbESPQWvCQBSE7wX/w/IKvemmCtqm2YiILXrwUNsf8Jp9&#10;2YRm34bsmqT+elcQehxm5hsmW4+2ET11vnas4HmWgCAunK7ZKPj+ep++gPABWWPjmBT8kYd1PnnI&#10;MNVu4E/qT8GICGGfooIqhDaV0hcVWfQz1xJHr3SdxRBlZ6TucIhw28h5kiylxZrjQoUtbSsqfk9n&#10;q2B7KdEkP+3xY1kszCHQaleXK6WeHsfNG4hAY/gP39t7rWD+uoD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gilxQAAANwAAAAPAAAAAAAAAAAAAAAAAJgCAABkcnMv&#10;ZG93bnJldi54bWxQSwUGAAAAAAQABAD1AAAAigMAAAAA&#10;" stroked="f">
                    <v:textbox inset="0,0,0,0">
                      <w:txbxContent>
                        <w:p w:rsidR="00167EA7" w:rsidRDefault="00167EA7" w:rsidP="00167EA7">
                          <w:pPr>
                            <w:pStyle w:val="Fig"/>
                            <w:jc w:val="center"/>
                          </w:pPr>
                          <w:r>
                            <w:t>Fig. 7-4</w:t>
                          </w:r>
                        </w:p>
                      </w:txbxContent>
                    </v:textbox>
                  </v:shape>
                </v:group>
                <v:group id="Group 109" o:spid="_x0000_s1139" style="position:absolute;left:146;top:55;width:10033;height:2546" coordorigin="3345,1936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rect id="Rectangle 110" o:spid="_x0000_s1140" style="position:absolute;left:3767;top:1936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9PcUA&#10;AADcAAAADwAAAGRycy9kb3ducmV2LnhtbESPUWvCQBCE34X+h2MLfdNLA1YbPaUECkUKVWN9XnLb&#10;JG1uL+S2mv77niD4OMzMN8xyPbhWnagPjWcDj5MEFHHpbcOVgUPxOp6DCoJssfVMBv4owHp1N1pi&#10;Zv2Zd3TaS6UihEOGBmqRLtM6lDU5DBPfEUfvy/cOJcq+0rbHc4S7VqdJ8qQdNhwXauwor6n82f86&#10;Ax/HbbHZzvKNJGkp+Sd/0/S9MObhfnhZgBIa5Ba+tt+sgfR5Cpcz8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b09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67EA7" w:rsidRDefault="00167EA7" w:rsidP="00167EA7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Soft felt block</w:t>
                          </w:r>
                        </w:p>
                      </w:txbxContent>
                    </v:textbox>
                  </v:rect>
                  <v:shape id="Picture 111" o:spid="_x0000_s1141" type="#_x0000_t75" alt="tool" style="position:absolute;left:3345;top:19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+0PEAAAA3AAAAA8AAABkcnMvZG93bnJldi54bWxEj0FrwkAUhO+C/2F5gjfdqI3U1FVKIVAK&#10;IrX1/pp9JtHs27C7jem/7wqCx2FmvmHW2940oiPna8sKZtMEBHFhdc2lgu+vfPIMwgdkjY1lUvBH&#10;Hrab4WCNmbZX/qTuEEoRIewzVFCF0GZS+qIig35qW+LonawzGKJ0pdQOrxFuGjlPkqU0WHNcqLCl&#10;t4qKy+HXKOguP7TYz9LU5R9P5yKVx12gXKnxqH99ARGoD4/wvf2uFcxXS7idi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d+0PEAAAA3AAAAA8AAAAAAAAAAAAAAAAA&#10;nwIAAGRycy9kb3ducmV2LnhtbFBLBQYAAAAABAAEAPcAAACQAwAAAAA=&#10;">
                    <v:imagedata r:id="rId40" o:title="tool"/>
                  </v:shape>
                </v:group>
                <w10:anchorlock/>
              </v:group>
            </w:pict>
          </mc:Fallback>
        </mc:AlternateContent>
      </w:r>
      <w:r>
        <w:t>Use a soft felt block</w:t>
      </w:r>
      <w:r>
        <w:rPr>
          <w:noProof/>
        </w:rPr>
        <w:drawing>
          <wp:anchor distT="0" distB="0" distL="114300" distR="114300" simplePos="0" relativeHeight="251761664" behindDoc="0" locked="1" layoutInCell="1" allowOverlap="1" wp14:anchorId="21DE0496" wp14:editId="5D62B35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9" name="Picture 29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 press firmly on the letter A</w:t>
      </w:r>
      <w:r w:rsidRPr="00AA515C">
        <w:t xml:space="preserve"> from the top edge working downward to the bottom of the letter, to ensure maximum adhesion contact</w:t>
      </w:r>
      <w:r>
        <w:t xml:space="preserve"> (Fig. 7-4</w:t>
      </w:r>
      <w:r w:rsidR="002773AD">
        <w:t>)</w:t>
      </w:r>
      <w:r>
        <w:t>.</w:t>
      </w:r>
    </w:p>
    <w:p w:rsidR="00867D11" w:rsidRPr="00867D11" w:rsidRDefault="00867D11" w:rsidP="005B10FE">
      <w:pPr>
        <w:spacing w:after="120" w:line="300" w:lineRule="auto"/>
        <w:contextualSpacing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F00841" w:rsidRPr="00F00841" w:rsidRDefault="00F00841">
      <w:pPr>
        <w:pStyle w:val="CheckListTitle"/>
        <w:rPr>
          <w:sz w:val="8"/>
          <w:szCs w:val="8"/>
        </w:rPr>
      </w:pPr>
    </w:p>
    <w:p w:rsidR="0000243D" w:rsidRDefault="0000243D">
      <w:pPr>
        <w:pStyle w:val="CheckListTitle"/>
      </w:pPr>
      <w:r>
        <w:t>Accessory Function Checks</w:t>
      </w:r>
    </w:p>
    <w:p w:rsidR="00E76708" w:rsidRDefault="004B57FE" w:rsidP="00E76708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71755</wp:posOffset>
                </wp:positionV>
                <wp:extent cx="182880" cy="182880"/>
                <wp:effectExtent l="13335" t="9525" r="13335" b="7620"/>
                <wp:wrapNone/>
                <wp:docPr id="1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3830A" id="AutoShape 74" o:spid="_x0000_s1026" style="position:absolute;margin-left:15.15pt;margin-top:5.65pt;width:14.4pt;height:14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SAww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" o:allowincell="f" strokeweight="1pt"/>
            </w:pict>
          </mc:Fallback>
        </mc:AlternateContent>
      </w:r>
      <w:r w:rsidR="00E76708">
        <w:t>Tailgate badge adhesive</w:t>
      </w:r>
    </w:p>
    <w:p w:rsidR="00E76708" w:rsidRDefault="00E76708">
      <w:pPr>
        <w:pStyle w:val="CheckList"/>
      </w:pPr>
    </w:p>
    <w:p w:rsidR="0000243D" w:rsidRDefault="004B57FE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74295</wp:posOffset>
                </wp:positionV>
                <wp:extent cx="182880" cy="182880"/>
                <wp:effectExtent l="11430" t="13970" r="15240" b="12700"/>
                <wp:wrapNone/>
                <wp:docPr id="1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45926" id="AutoShape 66" o:spid="_x0000_s1026" style="position:absolute;margin-left:14.25pt;margin-top:5.85pt;width:14.4pt;height:14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zp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E76708">
        <w:t>Tailgate badge alignment</w:t>
      </w:r>
    </w:p>
    <w:p w:rsidR="0000243D" w:rsidRDefault="0000243D" w:rsidP="00454A9F">
      <w:pPr>
        <w:pStyle w:val="CheckList"/>
      </w:pPr>
    </w:p>
    <w:p w:rsidR="0000243D" w:rsidRDefault="0000243D">
      <w:pPr>
        <w:pStyle w:val="CheckList"/>
      </w:pPr>
    </w:p>
    <w:p w:rsidR="0000243D" w:rsidRDefault="004B57FE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6510" t="12700" r="15875" b="1587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745AB" id="Line 136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6510" t="12065" r="15875" b="1651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5885C" id="Line 75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B57FE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464820</wp:posOffset>
                </wp:positionV>
                <wp:extent cx="182880" cy="182880"/>
                <wp:effectExtent l="11430" t="8255" r="15240" b="889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DE9B8" id="AutoShape 132" o:spid="_x0000_s1026" style="position:absolute;margin-left:14.25pt;margin-top:36.6pt;width:14.4pt;height:14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BvWpY7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94615</wp:posOffset>
                </wp:positionV>
                <wp:extent cx="182880" cy="182880"/>
                <wp:effectExtent l="11430" t="9525" r="15240" b="762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7EF87" id="AutoShape 78" o:spid="_x0000_s1026" style="position:absolute;margin-left:14.25pt;margin-top:7.45pt;width:14.4pt;height:14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AX1yul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B57FE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163195</wp:posOffset>
                </wp:positionV>
                <wp:extent cx="182880" cy="182880"/>
                <wp:effectExtent l="11430" t="13335" r="15240" b="13335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AA7CA" id="AutoShape 76" o:spid="_x0000_s1026" style="position:absolute;margin-left:14.25pt;margin-top:12.85pt;width:14.4pt;height:14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aMSCZ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F00841" w:rsidRDefault="00753A00">
      <w:pPr>
        <w:pStyle w:val="CheckList"/>
      </w:pPr>
      <w:r>
        <w:br w:type="column"/>
      </w:r>
    </w:p>
    <w:p w:rsidR="00F00841" w:rsidRPr="00F00841" w:rsidRDefault="00F00841">
      <w:pPr>
        <w:pStyle w:val="CheckList"/>
        <w:rPr>
          <w:sz w:val="6"/>
          <w:szCs w:val="6"/>
        </w:rPr>
      </w:pPr>
    </w:p>
    <w:p w:rsidR="00E76708" w:rsidRDefault="00E76708" w:rsidP="00753A00">
      <w:pPr>
        <w:pStyle w:val="CheckList"/>
        <w:spacing w:before="240" w:after="160"/>
      </w:pPr>
      <w:r>
        <w:t>Badge letters should be securely attached to the vehicle; no air pockets or lifting.</w:t>
      </w:r>
    </w:p>
    <w:p w:rsidR="00E76708" w:rsidRDefault="00E76708" w:rsidP="00753A00">
      <w:pPr>
        <w:pStyle w:val="CheckList"/>
        <w:spacing w:before="240"/>
      </w:pPr>
      <w:r>
        <w:t>Badge letters should be aligned evenly inside of the factory tailgate cavity.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81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lastRenderedPageBreak/>
        <w:t>Vehicle Appearance Check</w:t>
      </w:r>
    </w:p>
    <w:p w:rsidR="002F06F8" w:rsidRDefault="004B57FE" w:rsidP="003E18B5">
      <w:pPr>
        <w:ind w:left="720"/>
        <w:rPr>
          <w:szCs w:val="20"/>
        </w:rPr>
      </w:pPr>
      <w:r w:rsidRPr="00F4327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14208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4605" t="8890" r="12065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E4AEB" id="AutoShape 137" o:spid="_x0000_s1026" style="position:absolute;margin-left:13pt;margin-top:.7pt;width:14.4pt;height:14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8C0D59" w:rsidRDefault="008C0D59" w:rsidP="00665687">
      <w:pPr>
        <w:rPr>
          <w:szCs w:val="20"/>
        </w:rPr>
      </w:pPr>
    </w:p>
    <w:p w:rsidR="008C0D59" w:rsidRDefault="008C0D59" w:rsidP="00665687">
      <w:pPr>
        <w:rPr>
          <w:szCs w:val="20"/>
        </w:rPr>
      </w:pPr>
    </w:p>
    <w:p w:rsidR="008C0D59" w:rsidRDefault="008C0D59" w:rsidP="00665687">
      <w:pPr>
        <w:rPr>
          <w:szCs w:val="20"/>
        </w:rPr>
      </w:pPr>
    </w:p>
    <w:p w:rsidR="00753A00" w:rsidRDefault="00753A00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8C0D59" w:rsidRDefault="00753A00" w:rsidP="008C0D59">
      <w:pPr>
        <w:ind w:left="720"/>
        <w:rPr>
          <w:szCs w:val="20"/>
        </w:rPr>
      </w:pPr>
      <w:r>
        <w:rPr>
          <w:noProof/>
        </w:rPr>
        <w:drawing>
          <wp:anchor distT="0" distB="0" distL="114300" distR="114300" simplePos="0" relativeHeight="251768832" behindDoc="0" locked="1" layoutInCell="1" allowOverlap="1" wp14:anchorId="71D422E5" wp14:editId="724BA6D2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752344" cy="1801368"/>
            <wp:effectExtent l="0" t="0" r="0" b="8890"/>
            <wp:wrapNone/>
            <wp:docPr id="233" name="Picture 233" descr="End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nd Assembly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4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FE" w:rsidRPr="00F4327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 wp14:anchorId="58525997" wp14:editId="6A43D756">
                <wp:simplePos x="0" y="0"/>
                <wp:positionH relativeFrom="column">
                  <wp:posOffset>165100</wp:posOffset>
                </wp:positionH>
                <wp:positionV relativeFrom="paragraph">
                  <wp:posOffset>635</wp:posOffset>
                </wp:positionV>
                <wp:extent cx="182880" cy="182880"/>
                <wp:effectExtent l="14605" t="13970" r="12065" b="12700"/>
                <wp:wrapNone/>
                <wp:docPr id="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48064" id="AutoShape 234" o:spid="_x0000_s1026" style="position:absolute;margin-left:13pt;margin-top:.05pt;width:14.4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" o:allowincell="f" strokeweight="1pt">
                <w10:anchorlock/>
              </v:roundrect>
            </w:pict>
          </mc:Fallback>
        </mc:AlternateContent>
      </w:r>
      <w:r w:rsidR="008C0D59">
        <w:rPr>
          <w:szCs w:val="20"/>
        </w:rPr>
        <w:t>Verify that all six letters are installed.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753A00" w:rsidRDefault="00753A00" w:rsidP="008A1210">
      <w:pPr>
        <w:ind w:left="720"/>
        <w:rPr>
          <w:szCs w:val="20"/>
        </w:rPr>
      </w:pPr>
    </w:p>
    <w:p w:rsidR="00753A00" w:rsidRDefault="00753A00" w:rsidP="008A1210">
      <w:pPr>
        <w:ind w:left="720"/>
        <w:rPr>
          <w:szCs w:val="20"/>
        </w:rPr>
      </w:pPr>
    </w:p>
    <w:p w:rsidR="00753A00" w:rsidRDefault="00753A00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78D" w:rsidRDefault="009E078D">
      <w:r>
        <w:separator/>
      </w:r>
    </w:p>
  </w:endnote>
  <w:endnote w:type="continuationSeparator" w:id="0">
    <w:p w:rsidR="009E078D" w:rsidRDefault="009E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 w:rsidP="00565C9D">
    <w:pPr>
      <w:pStyle w:val="Footer"/>
      <w:framePr w:w="1872" w:h="288" w:hSpace="180" w:wrap="around" w:vAnchor="text" w:hAnchor="page" w:x="5195" w:y="295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CE07FA">
      <w:rPr>
        <w:noProof/>
      </w:rPr>
      <w:t>8</w:t>
    </w:r>
    <w:r>
      <w:fldChar w:fldCharType="end"/>
    </w:r>
    <w:r>
      <w:t xml:space="preserve"> of </w:t>
    </w:r>
    <w:fldSimple w:instr=" NUMPAGES  \* MERGEFORMAT ">
      <w:r w:rsidR="00CE07FA">
        <w:rPr>
          <w:noProof/>
        </w:rPr>
        <w:t>10</w:t>
      </w:r>
    </w:fldSimple>
    <w:r>
      <w:t xml:space="preserve"> pages</w:t>
    </w:r>
  </w:p>
  <w:p w:rsidR="00167EA7" w:rsidRDefault="00167EA7" w:rsidP="00565C9D">
    <w:pPr>
      <w:pStyle w:val="Footer"/>
      <w:tabs>
        <w:tab w:val="clear" w:pos="4320"/>
        <w:tab w:val="clear" w:pos="8640"/>
        <w:tab w:val="center" w:pos="0"/>
        <w:tab w:val="left" w:pos="31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5777865</wp:posOffset>
              </wp:positionH>
              <wp:positionV relativeFrom="paragraph">
                <wp:posOffset>156210</wp:posOffset>
              </wp:positionV>
              <wp:extent cx="929005" cy="237490"/>
              <wp:effectExtent l="0" t="4445" r="0" b="0"/>
              <wp:wrapNone/>
              <wp:docPr id="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7EA7" w:rsidRPr="00565C9D" w:rsidRDefault="00167EA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2" type="#_x0000_t202" style="position:absolute;margin-left:454.95pt;margin-top:12.3pt;width:73.15pt;height:18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QcgQIAAA8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" stroked="f">
              <v:textbox style="mso-fit-shape-to-text:t">
                <w:txbxContent>
                  <w:p w:rsidR="00167EA7" w:rsidRPr="00565C9D" w:rsidRDefault="00167EA7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0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7145" r="8255" b="9525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A7" w:rsidRDefault="00167EA7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Issue: A  03/13/15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43" type="#_x0000_t202" style="position:absolute;margin-left:63.1pt;margin-top:13.6pt;width:90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TBp3yy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167EA7" w:rsidRDefault="00167EA7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Issue: A  03/13/15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78D" w:rsidRDefault="009E078D">
      <w:r>
        <w:separator/>
      </w:r>
    </w:p>
  </w:footnote>
  <w:footnote w:type="continuationSeparator" w:id="0">
    <w:p w:rsidR="009E078D" w:rsidRDefault="009E0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HdrLine1"/>
    </w:pPr>
    <w:r>
      <w:t>TOYOTA</w:t>
    </w:r>
    <w:r>
      <w:tab/>
      <w:t xml:space="preserve">TUNDRA </w:t>
    </w:r>
    <w:r>
      <w:tab/>
      <w:t xml:space="preserve">2015 - </w:t>
    </w:r>
    <w:r>
      <w:tab/>
      <w:t>TAILGATE BADGE</w:t>
    </w:r>
  </w:p>
  <w:p w:rsidR="00167EA7" w:rsidRDefault="00167EA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D58AE2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rEw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TUNDRA</w:t>
    </w:r>
    <w:r>
      <w:tab/>
      <w:t xml:space="preserve">2015 - </w:t>
    </w:r>
    <w:r>
      <w:tab/>
      <w:t>TAILGATE BADGE</w:t>
    </w:r>
  </w:p>
  <w:p w:rsidR="00167EA7" w:rsidRDefault="00167EA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110A0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A7" w:rsidRDefault="00167EA7">
    <w:pPr>
      <w:pStyle w:val="HdrLine1"/>
    </w:pPr>
    <w:r>
      <w:t>TOYOTA</w:t>
    </w:r>
    <w:r>
      <w:tab/>
      <w:t>TUNDRA</w:t>
    </w:r>
    <w:r>
      <w:tab/>
      <w:t xml:space="preserve">2015 - </w:t>
    </w:r>
    <w:r>
      <w:tab/>
      <w:t>TAILGATE BADGE</w:t>
    </w:r>
  </w:p>
  <w:p w:rsidR="00167EA7" w:rsidRDefault="00167EA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9050" t="15240" r="18415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000A5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17145" r="17780" b="2095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6428E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167EA7" w:rsidRDefault="00167EA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5240" t="16510" r="11430" b="1206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280BE4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11430" t="16510" r="15240" b="1206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BA56A6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35F81"/>
    <w:rsid w:val="00041573"/>
    <w:rsid w:val="00070990"/>
    <w:rsid w:val="00084024"/>
    <w:rsid w:val="00084CA2"/>
    <w:rsid w:val="000D1664"/>
    <w:rsid w:val="000D64BC"/>
    <w:rsid w:val="00107E98"/>
    <w:rsid w:val="00125C34"/>
    <w:rsid w:val="00155B97"/>
    <w:rsid w:val="00166964"/>
    <w:rsid w:val="00167EA7"/>
    <w:rsid w:val="00170958"/>
    <w:rsid w:val="00194D5B"/>
    <w:rsid w:val="001A000D"/>
    <w:rsid w:val="001A2C3C"/>
    <w:rsid w:val="001A5B15"/>
    <w:rsid w:val="00243A8E"/>
    <w:rsid w:val="002773AD"/>
    <w:rsid w:val="00294135"/>
    <w:rsid w:val="002A6F4D"/>
    <w:rsid w:val="002B3EF0"/>
    <w:rsid w:val="002F06F8"/>
    <w:rsid w:val="002F3C63"/>
    <w:rsid w:val="003175D4"/>
    <w:rsid w:val="00341D15"/>
    <w:rsid w:val="00346065"/>
    <w:rsid w:val="00354853"/>
    <w:rsid w:val="00375247"/>
    <w:rsid w:val="00396A7B"/>
    <w:rsid w:val="003A3705"/>
    <w:rsid w:val="003C4520"/>
    <w:rsid w:val="003E18B5"/>
    <w:rsid w:val="003F51DD"/>
    <w:rsid w:val="003F59D2"/>
    <w:rsid w:val="00403C0C"/>
    <w:rsid w:val="00403FAC"/>
    <w:rsid w:val="004173FD"/>
    <w:rsid w:val="00421421"/>
    <w:rsid w:val="004340F9"/>
    <w:rsid w:val="004501EE"/>
    <w:rsid w:val="00454A9F"/>
    <w:rsid w:val="00472EEB"/>
    <w:rsid w:val="004740ED"/>
    <w:rsid w:val="00480179"/>
    <w:rsid w:val="004A1EF7"/>
    <w:rsid w:val="004A2667"/>
    <w:rsid w:val="004A6244"/>
    <w:rsid w:val="004B57FE"/>
    <w:rsid w:val="004B5DF1"/>
    <w:rsid w:val="004D1165"/>
    <w:rsid w:val="005013F0"/>
    <w:rsid w:val="00510C7C"/>
    <w:rsid w:val="00513601"/>
    <w:rsid w:val="00527400"/>
    <w:rsid w:val="00534AF6"/>
    <w:rsid w:val="0054162C"/>
    <w:rsid w:val="00543000"/>
    <w:rsid w:val="00544D08"/>
    <w:rsid w:val="00565C9D"/>
    <w:rsid w:val="0058591E"/>
    <w:rsid w:val="0059417F"/>
    <w:rsid w:val="005B10FE"/>
    <w:rsid w:val="005D7D74"/>
    <w:rsid w:val="005F24A3"/>
    <w:rsid w:val="00624883"/>
    <w:rsid w:val="00625DA7"/>
    <w:rsid w:val="00625DC3"/>
    <w:rsid w:val="00626668"/>
    <w:rsid w:val="0065707E"/>
    <w:rsid w:val="006655AC"/>
    <w:rsid w:val="00665687"/>
    <w:rsid w:val="00673704"/>
    <w:rsid w:val="00676A65"/>
    <w:rsid w:val="006A5A37"/>
    <w:rsid w:val="006B3FDE"/>
    <w:rsid w:val="006B4F5C"/>
    <w:rsid w:val="006B791A"/>
    <w:rsid w:val="006E0225"/>
    <w:rsid w:val="00710CA2"/>
    <w:rsid w:val="00730A62"/>
    <w:rsid w:val="00753A00"/>
    <w:rsid w:val="00754C55"/>
    <w:rsid w:val="00755720"/>
    <w:rsid w:val="00755EB3"/>
    <w:rsid w:val="0079141F"/>
    <w:rsid w:val="00792439"/>
    <w:rsid w:val="007A33D6"/>
    <w:rsid w:val="007D0B03"/>
    <w:rsid w:val="007D42F9"/>
    <w:rsid w:val="007E29EB"/>
    <w:rsid w:val="007F4F89"/>
    <w:rsid w:val="008225C5"/>
    <w:rsid w:val="00834EE8"/>
    <w:rsid w:val="00844D27"/>
    <w:rsid w:val="00850996"/>
    <w:rsid w:val="0085600A"/>
    <w:rsid w:val="0085731F"/>
    <w:rsid w:val="00860E64"/>
    <w:rsid w:val="00867D11"/>
    <w:rsid w:val="008728CF"/>
    <w:rsid w:val="008A1210"/>
    <w:rsid w:val="008A53BC"/>
    <w:rsid w:val="008C0D59"/>
    <w:rsid w:val="008D0486"/>
    <w:rsid w:val="008D7BDF"/>
    <w:rsid w:val="008F48AB"/>
    <w:rsid w:val="008F50EA"/>
    <w:rsid w:val="008F7D49"/>
    <w:rsid w:val="00915D8F"/>
    <w:rsid w:val="00937451"/>
    <w:rsid w:val="00940BF1"/>
    <w:rsid w:val="00943BEF"/>
    <w:rsid w:val="00944BE6"/>
    <w:rsid w:val="00946236"/>
    <w:rsid w:val="00960C54"/>
    <w:rsid w:val="00971AEE"/>
    <w:rsid w:val="009C553A"/>
    <w:rsid w:val="009E078D"/>
    <w:rsid w:val="00A129E6"/>
    <w:rsid w:val="00A45071"/>
    <w:rsid w:val="00A47904"/>
    <w:rsid w:val="00A51E66"/>
    <w:rsid w:val="00A81505"/>
    <w:rsid w:val="00AC1DC5"/>
    <w:rsid w:val="00AD09D2"/>
    <w:rsid w:val="00AE724E"/>
    <w:rsid w:val="00AF44FC"/>
    <w:rsid w:val="00B257B1"/>
    <w:rsid w:val="00B61F95"/>
    <w:rsid w:val="00B76288"/>
    <w:rsid w:val="00B9735E"/>
    <w:rsid w:val="00BB331D"/>
    <w:rsid w:val="00BB4619"/>
    <w:rsid w:val="00BD34A2"/>
    <w:rsid w:val="00BF7D3D"/>
    <w:rsid w:val="00C04FED"/>
    <w:rsid w:val="00C24906"/>
    <w:rsid w:val="00C408AF"/>
    <w:rsid w:val="00C56535"/>
    <w:rsid w:val="00C67557"/>
    <w:rsid w:val="00C7212F"/>
    <w:rsid w:val="00CC0E05"/>
    <w:rsid w:val="00CE07FA"/>
    <w:rsid w:val="00CE6B5B"/>
    <w:rsid w:val="00D2189A"/>
    <w:rsid w:val="00D54740"/>
    <w:rsid w:val="00D908D4"/>
    <w:rsid w:val="00D96C11"/>
    <w:rsid w:val="00DB543F"/>
    <w:rsid w:val="00E04F0A"/>
    <w:rsid w:val="00E31586"/>
    <w:rsid w:val="00E33236"/>
    <w:rsid w:val="00E40543"/>
    <w:rsid w:val="00E5564B"/>
    <w:rsid w:val="00E73BE0"/>
    <w:rsid w:val="00E76708"/>
    <w:rsid w:val="00E8352A"/>
    <w:rsid w:val="00EA13F0"/>
    <w:rsid w:val="00EC4871"/>
    <w:rsid w:val="00EF5887"/>
    <w:rsid w:val="00F00841"/>
    <w:rsid w:val="00F13CDD"/>
    <w:rsid w:val="00F4327A"/>
    <w:rsid w:val="00F64BCC"/>
    <w:rsid w:val="00F952B0"/>
    <w:rsid w:val="00FB42E6"/>
    <w:rsid w:val="00FE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B7C076-DF40-40F8-9420-813D28DD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/>
      <w:sz w:val="16"/>
      <w:szCs w:val="16"/>
      <w:lang w:val="x-none" w:eastAsia="x-none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623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eader" Target="header2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455</TotalTime>
  <Pages>10</Pages>
  <Words>1427</Words>
  <Characters>6996</Characters>
  <Application>Microsoft Office Word</Application>
  <DocSecurity>0</DocSecurity>
  <Lines>436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Instruction</vt:lpstr>
    </vt:vector>
  </TitlesOfParts>
  <Company>Toyota Motor Sales, USA Inc.</Company>
  <LinksUpToDate>false</LinksUpToDate>
  <CharactersWithSpaces>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Instruction</dc:title>
  <dc:subject>2015 Tundra Tailgate Badge</dc:subject>
  <dc:creator>Praben Kurtzweil</dc:creator>
  <cp:keywords> </cp:keywords>
  <cp:lastModifiedBy>Steve Marston (TMS)</cp:lastModifiedBy>
  <cp:revision>16</cp:revision>
  <cp:lastPrinted>2015-05-07T23:16:00Z</cp:lastPrinted>
  <dcterms:created xsi:type="dcterms:W3CDTF">2015-05-06T20:13:00Z</dcterms:created>
  <dcterms:modified xsi:type="dcterms:W3CDTF">2015-05-07T23:37:00Z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f6410fd6-51cf-414f-b521-2fda02051e7f</vt:lpwstr>
  </property>
  <property fmtid="{D5CDD505-2E9C-101B-9397-08002B2CF9AE}" pid="3" name="xClassification">
    <vt:lpwstr> </vt:lpwstr>
  </property>
</Properties>
</file>